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1E00" w:rsidRPr="00501B78" w:rsidRDefault="00332BBB" w:rsidP="00501B78">
      <w:pPr>
        <w:jc w:val="center"/>
        <w:rPr>
          <w:sz w:val="32"/>
        </w:rPr>
      </w:pPr>
      <w:r w:rsidRPr="00501B78">
        <w:rPr>
          <w:sz w:val="32"/>
        </w:rPr>
        <w:t>Glossary of art historical terms:</w:t>
      </w:r>
    </w:p>
    <w:p w:rsidR="00332BBB" w:rsidRDefault="00332BBB"/>
    <w:p w:rsidR="00501B78" w:rsidRPr="00F33339" w:rsidRDefault="00332BBB">
      <w:pPr>
        <w:rPr>
          <w:b/>
        </w:rPr>
      </w:pPr>
      <w:r w:rsidRPr="00F33339">
        <w:rPr>
          <w:b/>
        </w:rPr>
        <w:t>Abstract</w:t>
      </w:r>
      <w:r w:rsidR="00501B78" w:rsidRPr="00F33339">
        <w:rPr>
          <w:b/>
        </w:rPr>
        <w:t xml:space="preserve"> – </w:t>
      </w:r>
    </w:p>
    <w:p w:rsidR="00501B78" w:rsidRDefault="00501B78">
      <w:proofErr w:type="gramStart"/>
      <w:r>
        <w:t>1, Art that is non-representational, purely autonomous and makes no reference to an exterior world.</w:t>
      </w:r>
      <w:proofErr w:type="gramEnd"/>
      <w:r>
        <w:t xml:space="preserve"> </w:t>
      </w:r>
    </w:p>
    <w:p w:rsidR="00332BBB" w:rsidRDefault="00501B78">
      <w:proofErr w:type="gramStart"/>
      <w:r>
        <w:t>2, Art that abstracts its objects from the visible world (makes them less coherent as objects, as in cubism.)</w:t>
      </w:r>
      <w:proofErr w:type="gramEnd"/>
      <w:r>
        <w:t xml:space="preserve"> </w:t>
      </w:r>
    </w:p>
    <w:p w:rsidR="00332BBB" w:rsidRDefault="00332BBB"/>
    <w:p w:rsidR="00332BBB" w:rsidRDefault="00332BBB">
      <w:r w:rsidRPr="00F33339">
        <w:rPr>
          <w:b/>
        </w:rPr>
        <w:t>Acanthus</w:t>
      </w:r>
      <w:r>
        <w:t xml:space="preserve"> – Mediterranean plant with thick, prickly leaves. Thought to be the inspiration for Corinthian columns.</w:t>
      </w:r>
    </w:p>
    <w:p w:rsidR="00332BBB" w:rsidRDefault="00332BBB"/>
    <w:p w:rsidR="00332BBB" w:rsidRDefault="00332BBB">
      <w:r w:rsidRPr="00F33339">
        <w:rPr>
          <w:b/>
        </w:rPr>
        <w:t>Aerial Perspective</w:t>
      </w:r>
      <w:r>
        <w:t xml:space="preserve"> – The perception of distance in a painting, specifically relating to the lightening colour of the landscape the further into the distance it goes. </w:t>
      </w:r>
    </w:p>
    <w:p w:rsidR="00332BBB" w:rsidRDefault="00332BBB"/>
    <w:p w:rsidR="00E00141" w:rsidRDefault="00E00141">
      <w:r w:rsidRPr="00F33339">
        <w:rPr>
          <w:b/>
          <w:noProof/>
          <w:lang w:val="en-GB" w:eastAsia="en-GB"/>
        </w:rPr>
        <w:drawing>
          <wp:anchor distT="0" distB="0" distL="114300" distR="114300" simplePos="0" relativeHeight="251708416" behindDoc="0" locked="0" layoutInCell="1" allowOverlap="1" wp14:anchorId="4656102D" wp14:editId="6EB76B55">
            <wp:simplePos x="0" y="0"/>
            <wp:positionH relativeFrom="column">
              <wp:posOffset>316230</wp:posOffset>
            </wp:positionH>
            <wp:positionV relativeFrom="paragraph">
              <wp:posOffset>848360</wp:posOffset>
            </wp:positionV>
            <wp:extent cx="2919095" cy="1384300"/>
            <wp:effectExtent l="0" t="0" r="0" b="635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95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2BBB" w:rsidRPr="00F33339">
        <w:rPr>
          <w:b/>
        </w:rPr>
        <w:t>Aisle</w:t>
      </w:r>
      <w:r w:rsidR="00332BBB">
        <w:t xml:space="preserve"> – Part of a church or hall which runs parallel to the main span of the building (often called a nave) and divided from it by columns or occasionally a screen wall.  </w:t>
      </w:r>
    </w:p>
    <w:p w:rsidR="00332BBB" w:rsidRDefault="00332BBB">
      <w:r w:rsidRPr="00F33339">
        <w:rPr>
          <w:b/>
        </w:rPr>
        <w:lastRenderedPageBreak/>
        <w:t>Altarpiece</w:t>
      </w:r>
      <w:r>
        <w:t xml:space="preserve"> – A devotional painting or sculpture placed on, above or behind an altar. </w:t>
      </w:r>
    </w:p>
    <w:p w:rsidR="00332BBB" w:rsidRDefault="00332BBB"/>
    <w:p w:rsidR="00DE06B2" w:rsidRDefault="00DE06B2">
      <w:r w:rsidRPr="00F33339">
        <w:rPr>
          <w:b/>
        </w:rPr>
        <w:t>Ambulatory</w:t>
      </w:r>
      <w:r>
        <w:t xml:space="preserve"> – An aisle surrounding the choir or chancel of a church or cathedral.</w:t>
      </w:r>
    </w:p>
    <w:p w:rsidR="00DE06B2" w:rsidRDefault="00DE06B2"/>
    <w:p w:rsidR="00332BBB" w:rsidRDefault="00E00141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21E31D9" wp14:editId="1B6B28E7">
                <wp:simplePos x="0" y="0"/>
                <wp:positionH relativeFrom="column">
                  <wp:posOffset>-95250</wp:posOffset>
                </wp:positionH>
                <wp:positionV relativeFrom="paragraph">
                  <wp:posOffset>25400</wp:posOffset>
                </wp:positionV>
                <wp:extent cx="3781425" cy="1895475"/>
                <wp:effectExtent l="0" t="0" r="9525" b="95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1425" cy="1895475"/>
                          <a:chOff x="0" y="0"/>
                          <a:chExt cx="3781425" cy="189547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7" name="Block Arc 57"/>
                        <wps:cNvSpPr/>
                        <wps:spPr>
                          <a:xfrm rot="5400000">
                            <a:off x="1981200" y="447675"/>
                            <a:ext cx="590550" cy="600075"/>
                          </a:xfrm>
                          <a:prstGeom prst="blockArc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Straight Arrow Connector 58"/>
                        <wps:cNvCnPr/>
                        <wps:spPr>
                          <a:xfrm flipH="1">
                            <a:off x="2524125" y="257175"/>
                            <a:ext cx="342900" cy="39052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09875" y="0"/>
                            <a:ext cx="971550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01B78" w:rsidRDefault="00501B78">
                              <w:r>
                                <w:t>Ambulatory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" o:spid="_x0000_s1026" style="position:absolute;margin-left:-7.5pt;margin-top:2pt;width:297.75pt;height:149.25pt;z-index:251712512" coordsize="37814,18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30861;height:18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5cXTBAAAA2gAAAA8AAABkcnMvZG93bnJldi54bWxEj0GLwjAUhO+C/yE8wZsmriJLNYoKCx5U&#10;XPXg8dE822LzUppY6783Cwseh5n5hpkvW1uKhmpfONYwGioQxKkzBWcaLuefwTcIH5ANlo5Jw4s8&#10;LBfdzhwT4578S80pZCJC2CeoIQ+hSqT0aU4W/dBVxNG7udpiiLLOpKnxGeG2lF9KTaXFguNCjhVt&#10;ckrvp4fVwIVdpwd1vDa7cn/YTaav8V1ttO732tUMRKA2fML/7a3RMIa/K/EG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T5cXTBAAAA2gAAAA8AAAAAAAAAAAAAAAAAnwIA&#10;AGRycy9kb3ducmV2LnhtbFBLBQYAAAAABAAEAPcAAACNAwAAAAA=&#10;">
                  <v:imagedata r:id="rId7" o:title=""/>
                  <v:path arrowok="t"/>
                </v:shape>
                <v:shape id="Block Arc 57" o:spid="_x0000_s1028" style="position:absolute;left:19812;top:4476;width:5905;height:6001;rotation:90;visibility:visible;mso-wrap-style:square;v-text-anchor:middle" coordsize="590550,600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baO8YA&#10;AADbAAAADwAAAGRycy9kb3ducmV2LnhtbESPT2vCQBTE70K/w/IKvYhulGps6ioiCFa8+Ofg8Zl9&#10;TVKzb0N2G1M/fVcQPA4z8xtmOm9NKRqqXWFZwaAfgSBOrS44U3A8rHoTEM4jaywtk4I/cjCfvXSm&#10;mGh75R01e5+JAGGXoILc+yqR0qU5GXR9WxEH79vWBn2QdSZ1jdcAN6UcRtFYGiw4LORY0TKn9LL/&#10;NQrOp65dxZttXMiP9df75fbT7PRNqbfXdvEJwlPrn+FHe60VjGK4fwk/QM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baO8YAAADbAAAADwAAAAAAAAAAAAAAAACYAgAAZHJz&#10;L2Rvd25yZXYueG1sUEsFBgAAAAAEAAQA9QAAAIsDAAAAAA==&#10;" path="m,300038c,134332,132199,,295275,,458351,,590550,134332,590550,300038r-147637,c442913,215870,376813,147638,295275,147638v-81538,,-147638,68232,-147638,152400l,300038xe" fillcolor="#4f81bd [3204]" strokecolor="#4579b8 [3044]">
                  <v:fill color2="#a7bfde [1620]" rotate="t" angle="180" focus="100%" type="gradient">
                    <o:fill v:ext="view" type="gradientUnscaled"/>
                  </v:fill>
                  <v:shadow on="t" color="black" opacity="22937f" origin=",.5" offset="0,.63889mm"/>
                  <v:path arrowok="t" o:connecttype="custom" o:connectlocs="0,300038;295275,0;590550,300038;442913,300038;295275,147638;147637,300038;0,300038" o:connectangles="0,0,0,0,0,0,0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58" o:spid="_x0000_s1029" type="#_x0000_t32" style="position:absolute;left:25241;top:2571;width:3429;height:390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j4SsIAAADbAAAADwAAAGRycy9kb3ducmV2LnhtbERPu2rDMBTdA/kHcQPdYrkFh+BGCaGQ&#10;uENJY7dDxot1a5tYV8ZS/ejXV0Oh4+G8d4fJtGKg3jWWFTxGMQji0uqGKwWfH6f1FoTzyBpby6Rg&#10;JgeH/XKxw1TbkXMaCl+JEMIuRQW1910qpStrMugi2xEH7sv2Bn2AfSV1j2MIN618iuONNNhwaKix&#10;o5eaynvxbRRUublds3l+n8+3n8vbYLLET5lSD6vp+AzC0+T/xX/uV60gCWPDl/AD5P4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fj4SsIAAADbAAAADwAAAAAAAAAAAAAA&#10;AAChAgAAZHJzL2Rvd25yZXYueG1sUEsFBgAAAAAEAAQA+QAAAJADAAAAAA==&#10;" strokecolor="#4f81bd [3204]" strokeweight="2pt">
                  <v:stroke endarrow="open"/>
                  <v:shadow on="t" color="black" opacity="24903f" origin=",.5" offset="0,.55556mm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28098;width:9716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j3i8IA&#10;AADbAAAADwAAAGRycy9kb3ducmV2LnhtbESPS4vCMBSF94L/IVxhdjZVUMaOUQZBEHHha+Hy0txp&#10;Om1uahO18++NIMzycB4fZ77sbC3u1PrSsYJRkoIgzp0uuVBwPq2HnyB8QNZYOyYFf+Rhuej35php&#10;9+AD3Y+hEHGEfYYKTAhNJqXPDVn0iWuIo/fjWoshyraQusVHHLe1HKfpVFosORIMNrQylFfHm42Q&#10;nc9vB3f9He0qeTHVFCd7s1XqY9B9f4EI1IX/8Lu90QomM3h9iT9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SPeLwgAAANsAAAAPAAAAAAAAAAAAAAAAAJgCAABkcnMvZG93&#10;bnJldi54bWxQSwUGAAAAAAQABAD1AAAAhwMAAAAA&#10;" stroked="f">
                  <v:textbox style="mso-fit-shape-to-text:t">
                    <w:txbxContent>
                      <w:p w:rsidR="00501B78" w:rsidRDefault="00501B78">
                        <w:r>
                          <w:t>Ambulatory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E06B2">
        <w:t xml:space="preserve"> </w:t>
      </w:r>
    </w:p>
    <w:p w:rsidR="00DE06B2" w:rsidRDefault="00DE06B2"/>
    <w:p w:rsidR="00E00141" w:rsidRDefault="00E00141"/>
    <w:p w:rsidR="00E00141" w:rsidRDefault="00E00141"/>
    <w:p w:rsidR="00E00141" w:rsidRDefault="00E00141"/>
    <w:p w:rsidR="00E00141" w:rsidRDefault="00E00141"/>
    <w:p w:rsidR="00E00141" w:rsidRDefault="00E00141"/>
    <w:p w:rsidR="00E00141" w:rsidRDefault="00E00141"/>
    <w:p w:rsidR="00E00141" w:rsidRDefault="00E00141"/>
    <w:p w:rsidR="00E00141" w:rsidRDefault="00E00141"/>
    <w:p w:rsidR="00E00141" w:rsidRDefault="00E00141"/>
    <w:p w:rsidR="00E00141" w:rsidRDefault="00E00141"/>
    <w:p w:rsidR="00DE06B2" w:rsidRDefault="00DE06B2">
      <w:r w:rsidRPr="00F33339">
        <w:rPr>
          <w:b/>
        </w:rPr>
        <w:t>Amphitheatre</w:t>
      </w:r>
      <w:r>
        <w:t xml:space="preserve"> – An elliptical or circular space surrounded by rising tiers of seats. Used by the Romans for gladiatorial combat.</w:t>
      </w:r>
    </w:p>
    <w:p w:rsidR="00DE06B2" w:rsidRDefault="00DE06B2"/>
    <w:p w:rsidR="00DE06B2" w:rsidRDefault="00DE06B2">
      <w:r w:rsidRPr="00F33339">
        <w:rPr>
          <w:b/>
        </w:rPr>
        <w:t>Apse</w:t>
      </w:r>
      <w:r>
        <w:t xml:space="preserve"> – Vaulted semicircular termination of a building, usually in a church.</w:t>
      </w:r>
    </w:p>
    <w:p w:rsidR="00204CB2" w:rsidRDefault="00204CB2"/>
    <w:p w:rsidR="00204CB2" w:rsidRDefault="00204CB2">
      <w:r w:rsidRPr="00F33339">
        <w:rPr>
          <w:b/>
        </w:rPr>
        <w:t>Aqueduct</w:t>
      </w:r>
      <w:r>
        <w:t xml:space="preserve"> – Artificial channel used for carrying water, usually an elevated structure supported on arches.</w:t>
      </w:r>
    </w:p>
    <w:p w:rsidR="00204CB2" w:rsidRDefault="00204CB2"/>
    <w:p w:rsidR="00204CB2" w:rsidRDefault="00204CB2">
      <w:r w:rsidRPr="00F33339">
        <w:rPr>
          <w:b/>
        </w:rPr>
        <w:lastRenderedPageBreak/>
        <w:t>Arabesque</w:t>
      </w:r>
      <w:r>
        <w:t xml:space="preserve"> – Intricate surface decoration of plant forms, spirals knots etc. without human figures. </w:t>
      </w:r>
    </w:p>
    <w:p w:rsidR="00204CB2" w:rsidRDefault="00204CB2">
      <w:r>
        <w:t>Arcade – A range of arches on piers or columns, either free standing or attached to a wall.</w:t>
      </w:r>
    </w:p>
    <w:p w:rsidR="00204CB2" w:rsidRDefault="00204CB2"/>
    <w:p w:rsidR="00204CB2" w:rsidRDefault="00204CB2">
      <w:r w:rsidRPr="00F33339">
        <w:rPr>
          <w:b/>
        </w:rPr>
        <w:t>Arch</w:t>
      </w:r>
      <w:r>
        <w:t xml:space="preserve"> – A curved span over a two supports, which allows weight from above to be channeled through the supports. </w:t>
      </w:r>
    </w:p>
    <w:p w:rsidR="00204CB2" w:rsidRDefault="00E00141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248920</wp:posOffset>
                </wp:positionV>
                <wp:extent cx="3657600" cy="2828925"/>
                <wp:effectExtent l="0" t="0" r="0" b="952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7600" cy="2828925"/>
                          <a:chOff x="0" y="0"/>
                          <a:chExt cx="3657600" cy="2828925"/>
                        </a:xfrm>
                      </wpg:grpSpPr>
                      <wpg:grpSp>
                        <wpg:cNvPr id="7" name="Group 7"/>
                        <wpg:cNvGrpSpPr/>
                        <wpg:grpSpPr>
                          <a:xfrm>
                            <a:off x="0" y="0"/>
                            <a:ext cx="3657600" cy="2828925"/>
                            <a:chOff x="0" y="0"/>
                            <a:chExt cx="3657600" cy="2828925"/>
                          </a:xfrm>
                        </wpg:grpSpPr>
                        <pic:pic xmlns:pic="http://schemas.openxmlformats.org/drawingml/2006/picture">
                          <pic:nvPicPr>
                            <pic:cNvPr id="4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657600" cy="2828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6" name="Rounded Rectangle 6"/>
                          <wps:cNvSpPr/>
                          <wps:spPr>
                            <a:xfrm>
                              <a:off x="1600200" y="685800"/>
                              <a:ext cx="457200" cy="68580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" name="Straight Arrow Connector 8"/>
                        <wps:cNvCnPr/>
                        <wps:spPr>
                          <a:xfrm flipV="1">
                            <a:off x="1866900" y="819150"/>
                            <a:ext cx="190500" cy="4953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1571625" y="1314450"/>
                            <a:ext cx="5715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104F5" w:rsidRDefault="00C104F5">
                              <w:r>
                                <w:t>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5" o:spid="_x0000_s1031" style="position:absolute;margin-left:0;margin-top:19.6pt;width:4in;height:222.75pt;z-index:251714560" coordsize="36576,28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">
                <v:group id="Group 7" o:spid="_x0000_s1032" style="position:absolute;width:36576;height:28289" coordsize="36576,28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shape id="Picture 4" o:spid="_x0000_s1033" type="#_x0000_t75" style="position:absolute;width:36576;height:28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6aenDAAAA2gAAAA8AAABkcnMvZG93bnJldi54bWxEj0FrwkAUhO8F/8PyhN7qxtoGG11FKoIe&#10;Kqjt/TX7TKLZtyH7qum/dwsFj8PMfMNM552r1YXaUHk2MBwkoIhzbysuDHweVk9jUEGQLdaeycAv&#10;BZjPeg9TzKy/8o4ueylUhHDI0EAp0mRah7wkh2HgG+LoHX3rUKJsC21bvEa4q/VzkqTaYcVxocSG&#10;3kvKz/sfZ2A0Tk/fp93XxyZ9k/WrHLfVckXGPPa7xQSUUCf38H97bQ28wN+VeAP0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vpp6cMAAADaAAAADwAAAAAAAAAAAAAAAACf&#10;AgAAZHJzL2Rvd25yZXYueG1sUEsFBgAAAAAEAAQA9wAAAI8DAAAAAA==&#10;">
                    <v:imagedata r:id="rId9" o:title=""/>
                    <v:path arrowok="t"/>
                  </v:shape>
                  <v:roundrect id="Rounded Rectangle 6" o:spid="_x0000_s1034" style="position:absolute;left:16002;top:6858;width:4572;height:685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coMMA&#10;AADaAAAADwAAAGRycy9kb3ducmV2LnhtbESPQWvCQBSE74L/YXlCb7qxlBBSVxFLaegh0qiU3h7Z&#10;1ySYfRuy2xj/vSsUPA4z8w2z2oymFQP1rrGsYLmIQBCXVjdcKTge3ucJCOeRNbaWScGVHGzW08kK&#10;U20v/EVD4SsRIOxSVFB736VSurImg25hO+Lg/dreoA+yr6Tu8RLgppXPURRLgw2HhRo72tVUnos/&#10;o2D4sUmU559dRm+nl4/22zZ+nyn1NBu3ryA8jf4R/m9nWkEM9yvhBs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zcoMMAAADaAAAADwAAAAAAAAAAAAAAAACYAgAAZHJzL2Rv&#10;d25yZXYueG1sUEsFBgAAAAAEAAQA9QAAAIgDAAAAAA==&#10;" fillcolor="white [3212]" stroked="f"/>
                </v:group>
                <v:shape id="Straight Arrow Connector 8" o:spid="_x0000_s1035" type="#_x0000_t32" style="position:absolute;left:18669;top:8191;width:1905;height:49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ZdMMAAAADaAAAADwAAAGRycy9kb3ducmV2LnhtbERPy4rCMBTdD/gP4QruxtQBZahGEcGp&#10;C9HxsXB5aa5tsbkpTaytX28WgsvDec8WrSlFQ7UrLCsYDSMQxKnVBWcKzqf19y8I55E1lpZJQUcO&#10;FvPe1wxjbR98oOboMxFC2MWoIPe+iqV0aU4G3dBWxIG72tqgD7DOpK7xEcJNKX+iaCINFhwacqxo&#10;lVN6O96NguxgLv9J1+27v8tzt21MMvZtotSg3y6nIDy1/iN+uzdaQdgaroQbIOc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n2XTDAAAAA2gAAAA8AAAAAAAAAAAAAAAAA&#10;oQIAAGRycy9kb3ducmV2LnhtbFBLBQYAAAAABAAEAPkAAACOAwAAAAA=&#10;" strokecolor="#4f81bd [3204]" strokeweight="2pt">
                  <v:stroke endarrow="open"/>
                  <v:shadow on="t" color="black" opacity="24903f" origin=",.5" offset="0,.55556mm"/>
                </v:shape>
                <v:shape id="Text Box 9" o:spid="_x0000_s1036" type="#_x0000_t202" style="position:absolute;left:15716;top:13144;width:5715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c/WcMA&#10;AADaAAAADwAAAGRycy9kb3ducmV2LnhtbESPQWvCQBSE70L/w/IK3sxuxUoT3YRSETy1aKvg7ZF9&#10;JqHZtyG7mvjvu4VCj8PMfMOsi9G24ka9bxxreEoUCOLSmYYrDV+f29kLCB+QDbaOScOdPBT5w2SN&#10;mXED7+l2CJWIEPYZaqhD6DIpfVmTRZ+4jjh6F9dbDFH2lTQ9DhFuWzlXaiktNhwXauzoraby+3C1&#10;Go7vl/NpoT6qjX3uBjcqyTaVWk8fx9cViEBj+A//tXdGQwq/V+IN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c/WcMAAADaAAAADwAAAAAAAAAAAAAAAACYAgAAZHJzL2Rv&#10;d25yZXYueG1sUEsFBgAAAAAEAAQA9QAAAIgDAAAAAA==&#10;" filled="f" stroked="f">
                  <v:textbox>
                    <w:txbxContent>
                      <w:p w:rsidR="00C104F5" w:rsidRDefault="00C104F5">
                        <w:r>
                          <w:t>Arch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CB2" w:rsidRDefault="00204CB2">
      <w:r>
        <w:t xml:space="preserve"> </w:t>
      </w:r>
    </w:p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021E8E"/>
    <w:p w:rsidR="00021E8E" w:rsidRDefault="00530403">
      <w:r w:rsidRPr="00F33339">
        <w:rPr>
          <w:b/>
        </w:rPr>
        <w:t>Architrave</w:t>
      </w:r>
      <w:r>
        <w:t xml:space="preserve"> – The lowest part of an entablature (see Frieze)</w:t>
      </w:r>
    </w:p>
    <w:p w:rsidR="00530403" w:rsidRDefault="00530403"/>
    <w:p w:rsidR="00530403" w:rsidRDefault="00530403">
      <w:r w:rsidRPr="00F33339">
        <w:rPr>
          <w:b/>
        </w:rPr>
        <w:t>Asymmetry</w:t>
      </w:r>
      <w:r>
        <w:t xml:space="preserve"> – Absence of symmetry.</w:t>
      </w:r>
    </w:p>
    <w:p w:rsidR="00530403" w:rsidRDefault="00530403"/>
    <w:p w:rsidR="00530403" w:rsidRDefault="00530403">
      <w:proofErr w:type="gramStart"/>
      <w:r w:rsidRPr="00F33339">
        <w:rPr>
          <w:b/>
        </w:rPr>
        <w:t>Avant Guard</w:t>
      </w:r>
      <w:r>
        <w:t xml:space="preserve"> – In the vanguard, or those in advance or ahead of their time.</w:t>
      </w:r>
      <w:proofErr w:type="gramEnd"/>
      <w:r>
        <w:t xml:space="preserve"> </w:t>
      </w:r>
    </w:p>
    <w:p w:rsidR="00530403" w:rsidRDefault="00530403"/>
    <w:p w:rsidR="00530403" w:rsidRDefault="00530403">
      <w:proofErr w:type="gramStart"/>
      <w:r w:rsidRPr="00F33339">
        <w:rPr>
          <w:b/>
        </w:rPr>
        <w:t>Axis</w:t>
      </w:r>
      <w:r>
        <w:t xml:space="preserve"> – In art of architecture, an imaginary line which passes centrally through a figure or composition, façade or ground plan to give it an impression of balance.</w:t>
      </w:r>
      <w:proofErr w:type="gramEnd"/>
      <w:r>
        <w:t xml:space="preserve"> </w:t>
      </w:r>
    </w:p>
    <w:p w:rsidR="00530403" w:rsidRDefault="00D151BD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5539F89" wp14:editId="041C2211">
                <wp:simplePos x="0" y="0"/>
                <wp:positionH relativeFrom="column">
                  <wp:posOffset>0</wp:posOffset>
                </wp:positionH>
                <wp:positionV relativeFrom="paragraph">
                  <wp:posOffset>111760</wp:posOffset>
                </wp:positionV>
                <wp:extent cx="5029200" cy="3657600"/>
                <wp:effectExtent l="50800" t="25400" r="0" b="101600"/>
                <wp:wrapThrough wrapText="bothSides">
                  <wp:wrapPolygon edited="0">
                    <wp:start x="7091" y="-150"/>
                    <wp:lineTo x="1309" y="-150"/>
                    <wp:lineTo x="1309" y="7050"/>
                    <wp:lineTo x="-218" y="7050"/>
                    <wp:lineTo x="-218" y="7800"/>
                    <wp:lineTo x="1309" y="9450"/>
                    <wp:lineTo x="1309" y="19050"/>
                    <wp:lineTo x="545" y="19050"/>
                    <wp:lineTo x="545" y="21150"/>
                    <wp:lineTo x="6982" y="21450"/>
                    <wp:lineTo x="6982" y="21750"/>
                    <wp:lineTo x="13855" y="22050"/>
                    <wp:lineTo x="14400" y="22050"/>
                    <wp:lineTo x="14509" y="21450"/>
                    <wp:lineTo x="13200" y="19050"/>
                    <wp:lineTo x="13200" y="9450"/>
                    <wp:lineTo x="14618" y="7650"/>
                    <wp:lineTo x="14618" y="7050"/>
                    <wp:lineTo x="16145" y="7050"/>
                    <wp:lineTo x="21382" y="5550"/>
                    <wp:lineTo x="21491" y="1350"/>
                    <wp:lineTo x="7636" y="-150"/>
                    <wp:lineTo x="7091" y="-15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3657600"/>
                          <a:chOff x="0" y="0"/>
                          <a:chExt cx="5029200" cy="3657600"/>
                        </a:xfrm>
                      </wpg:grpSpPr>
                      <wpg:grpSp>
                        <wpg:cNvPr id="16" name="Group 16"/>
                        <wpg:cNvGrpSpPr/>
                        <wpg:grpSpPr>
                          <a:xfrm>
                            <a:off x="0" y="228600"/>
                            <a:ext cx="5029200" cy="3429000"/>
                            <a:chOff x="0" y="0"/>
                            <a:chExt cx="5029200" cy="3429000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2900" y="2540"/>
                              <a:ext cx="2694940" cy="3200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11" name="Straight Connector 11"/>
                          <wps:cNvCnPr/>
                          <wps:spPr>
                            <a:xfrm>
                              <a:off x="0" y="1028700"/>
                              <a:ext cx="3429000" cy="0"/>
                            </a:xfrm>
                            <a:prstGeom prst="line">
                              <a:avLst/>
                            </a:prstGeom>
                            <a:ln w="53975"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" name="Straight Connector 13"/>
                          <wps:cNvCnPr/>
                          <wps:spPr>
                            <a:xfrm>
                              <a:off x="1485900" y="1028700"/>
                              <a:ext cx="1828800" cy="2400300"/>
                            </a:xfrm>
                            <a:prstGeom prst="line">
                              <a:avLst/>
                            </a:prstGeom>
                            <a:ln w="53975"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" name="Straight Connector 14"/>
                          <wps:cNvCnPr/>
                          <wps:spPr>
                            <a:xfrm flipV="1">
                              <a:off x="228600" y="1028700"/>
                              <a:ext cx="1714500" cy="2286000"/>
                            </a:xfrm>
                            <a:prstGeom prst="line">
                              <a:avLst/>
                            </a:prstGeom>
                            <a:ln w="53975"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" name="Text Box 15"/>
                          <wps:cNvSpPr txBox="1"/>
                          <wps:spPr>
                            <a:xfrm>
                              <a:off x="3429000" y="0"/>
                              <a:ext cx="1600200" cy="800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C104F5" w:rsidRDefault="00C104F5">
                                <w:proofErr w:type="gramStart"/>
                                <w:r>
                                  <w:t>Example of lines of axis.</w:t>
                                </w:r>
                                <w:proofErr w:type="gramEnd"/>
                                <w:r>
                                  <w:t xml:space="preserve"> These can help reveal artistic composition.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" name="Straight Connector 12"/>
                        <wps:cNvCnPr/>
                        <wps:spPr>
                          <a:xfrm>
                            <a:off x="1714500" y="0"/>
                            <a:ext cx="0" cy="3657600"/>
                          </a:xfrm>
                          <a:prstGeom prst="line">
                            <a:avLst/>
                          </a:prstGeom>
                          <a:ln w="53975"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" o:spid="_x0000_s1028" style="position:absolute;margin-left:0;margin-top:8.8pt;width:396pt;height:4in;z-index:251673600" coordsize="50292,36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">
                <v:group id="Group 16" o:spid="_x0000_s1029" style="position:absolute;top:2286;width:50292;height:34290" coordsize="50292,3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" o:spid="_x0000_s1030" type="#_x0000_t75" style="position:absolute;left:3429;top:25;width:26949;height:32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yPl3EAAAA2wAAAA8AAABkcnMvZG93bnJldi54bWxEj0FrwkAQhe+C/2EZoTfdWKS0qau0guCl&#10;gtEfMM2O2WB2NmbXmPbXO4dCbzO8N+99s1wPvlE9dbEObGA+y0ARl8HWXBk4HbfTV1AxIVtsApOB&#10;H4qwXo1HS8xtuPOB+iJVSkI45mjApdTmWsfSkcc4Cy2xaOfQeUyydpW2Hd4l3Df6OctetMeapcFh&#10;SxtH5aW4eQNvA3+7w+K6zz6bor/8anvetF/GPE2Gj3dQiYb0b/673lnBF3r5RQbQq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yPl3EAAAA2wAAAA8AAAAAAAAAAAAAAAAA&#10;nwIAAGRycy9kb3ducmV2LnhtbFBLBQYAAAAABAAEAPcAAACQAwAAAAA=&#10;">
                    <v:imagedata r:id="rId11" o:title=""/>
                    <v:path arrowok="t"/>
                  </v:shape>
                  <v:line id="Straight Connector 11" o:spid="_x0000_s1031" style="position:absolute;visibility:visible;mso-wrap-style:square" from="0,10287" to="34290,102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vNbDcAAAADbAAAADwAAAGRycy9kb3ducmV2LnhtbERPS4vCMBC+C/6HMII3Td1dRKpRRFjY&#10;9eQTPI7N2BSbSWmybfXXbxYWvM3H95zFqrOlaKj2hWMFk3ECgjhzuuBcwen4OZqB8AFZY+mYFDzI&#10;w2rZ7y0w1a7lPTWHkIsYwj5FBSaEKpXSZ4Ys+rGriCN3c7XFEGGdS11jG8NtKd+SZCotFhwbDFa0&#10;MZTdDz9WgT637zPzuN73u+TbNPa5vWQfqNRw0K3nIAJ14SX+d3/pOH8Cf7/EA+TyF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rzWw3AAAAA2wAAAA8AAAAAAAAAAAAAAAAA&#10;oQIAAGRycy9kb3ducmV2LnhtbFBLBQYAAAAABAAEAPkAAACOAwAAAAA=&#10;" strokecolor="#4f81bd [3204]" strokeweight="4.25pt">
                    <v:shadow on="t" color="black" opacity="24903f" origin=",.5" offset="0,.55556mm"/>
                  </v:line>
                  <v:line id="Straight Connector 13" o:spid="_x0000_s1032" style="position:absolute;visibility:visible;mso-wrap-style:square" from="14859,10287" to="33147,34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W1g4cAAAADbAAAADwAAAGRycy9kb3ducmV2LnhtbERPS4vCMBC+C/6HMIK3NV2VRapRFkFw&#10;PfmEPc42Y1NsJqXJttVfbxYWvM3H95zFqrOlaKj2hWMF76MEBHHmdMG5gvNp8zYD4QOyxtIxKbiT&#10;h9Wy31tgql3LB2qOIRcxhH2KCkwIVSqlzwxZ9CNXEUfu6mqLIcI6l7rGNobbUo6T5ENaLDg2GKxo&#10;bSi7HX+tAn1pJzNz/7kd9smXaexj951NUanhoPucgwjUhZf4373Vcf4E/n6JB8jlE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VtYOHAAAAA2wAAAA8AAAAAAAAAAAAAAAAA&#10;oQIAAGRycy9kb3ducmV2LnhtbFBLBQYAAAAABAAEAPkAAACOAwAAAAA=&#10;" strokecolor="#4f81bd [3204]" strokeweight="4.25pt">
                    <v:shadow on="t" color="black" opacity="24903f" origin=",.5" offset="0,.55556mm"/>
                  </v:line>
                  <v:line id="Straight Connector 14" o:spid="_x0000_s1033" style="position:absolute;flip:y;visibility:visible;mso-wrap-style:square" from="2286,10287" to="19431,33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5HqGcMAAADbAAAADwAAAGRycy9kb3ducmV2LnhtbERP22rCQBB9F/yHZYS+iG5sq9SYjbSF&#10;SgUfWusHDNkxCWZn0+zm4t93C4JvczjXSbaDqURHjSstK1jMIxDEmdUl5wpOPx+zFxDOI2usLJOC&#10;KznYpuNRgrG2PX9Td/S5CCHsYlRQeF/HUrqsIINubmviwJ1tY9AH2ORSN9iHcFPJxyhaSYMlh4YC&#10;a3ovKLscW6OgzHZtO/2t+/awfNsf9l9P675jpR4mw+sGhKfB38U396cO85/h/5dwgE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OR6hnDAAAA2wAAAA8AAAAAAAAAAAAA&#10;AAAAoQIAAGRycy9kb3ducmV2LnhtbFBLBQYAAAAABAAEAPkAAACRAwAAAAA=&#10;" strokecolor="#4f81bd [3204]" strokeweight="4.25pt">
                    <v:shadow on="t" color="black" opacity="24903f" origin=",.5" offset="0,.55556mm"/>
                  </v:line>
                  <v:shape id="Text Box 15" o:spid="_x0000_s1034" type="#_x0000_t202" style="position:absolute;left:34290;width:16002;height:8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  <v:textbox>
                      <w:txbxContent>
                        <w:p w:rsidR="00C104F5" w:rsidRDefault="00C104F5">
                          <w:proofErr w:type="gramStart"/>
                          <w:r>
                            <w:t>Example of lines of axis.</w:t>
                          </w:r>
                          <w:proofErr w:type="gramEnd"/>
                          <w:r>
                            <w:t xml:space="preserve"> These can help reveal artistic composition. </w:t>
                          </w:r>
                        </w:p>
                      </w:txbxContent>
                    </v:textbox>
                  </v:shape>
                </v:group>
                <v:line id="Straight Connector 12" o:spid="_x0000_s1035" style="position:absolute;visibility:visible;mso-wrap-style:square" from="17145,0" to="17145,365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iHFesEAAADbAAAADwAAAGRycy9kb3ducmV2LnhtbERPS4vCMBC+C/6HMIK3NV2VRapRFkFQ&#10;T+sL9jjbjE2xmZQmtnV/vVlY8DYf33MWq86WoqHaF44VvI8SEMSZ0wXnCs6nzdsMhA/IGkvHpOBB&#10;HlbLfm+BqXYtH6g5hlzEEPYpKjAhVKmUPjNk0Y9cRRy5q6sthgjrXOoa2xhuSzlOkg9pseDYYLCi&#10;taHsdrxbBfrSTmbm8XM7fCU709jf/Xc2RaWGg+5zDiJQF17if/dWx/lj+PslHiC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aIcV6wQAAANsAAAAPAAAAAAAAAAAAAAAA&#10;AKECAABkcnMvZG93bnJldi54bWxQSwUGAAAAAAQABAD5AAAAjwMAAAAA&#10;" strokecolor="#4f81bd [3204]" strokeweight="4.25pt">
                  <v:shadow on="t" color="black" opacity="24903f" origin=",.5" offset="0,.55556mm"/>
                </v:line>
                <w10:wrap type="through"/>
              </v:group>
            </w:pict>
          </mc:Fallback>
        </mc:AlternateContent>
      </w:r>
    </w:p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D151BD"/>
    <w:p w:rsidR="00D151BD" w:rsidRDefault="00965093">
      <w:r w:rsidRPr="00F33339">
        <w:rPr>
          <w:b/>
        </w:rPr>
        <w:t>Baptistery</w:t>
      </w:r>
      <w:r>
        <w:t xml:space="preserve"> – A building for Christian baptismal rites. Usually separate from the church.</w:t>
      </w:r>
    </w:p>
    <w:p w:rsidR="00965093" w:rsidRDefault="00965093"/>
    <w:p w:rsidR="00965093" w:rsidRDefault="00965093">
      <w:r w:rsidRPr="00F33339">
        <w:rPr>
          <w:b/>
        </w:rPr>
        <w:t>Basilica</w:t>
      </w:r>
      <w:r>
        <w:t xml:space="preserve"> – Ancient Roman colonnaded building used for civic functions. Became the ground plan for early Christian churches.</w:t>
      </w:r>
    </w:p>
    <w:p w:rsidR="00965093" w:rsidRDefault="00E00141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171450</wp:posOffset>
                </wp:positionH>
                <wp:positionV relativeFrom="paragraph">
                  <wp:posOffset>217805</wp:posOffset>
                </wp:positionV>
                <wp:extent cx="3143250" cy="2095500"/>
                <wp:effectExtent l="0" t="0" r="0" b="0"/>
                <wp:wrapSquare wrapText="bothSides"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3250" cy="2095500"/>
                          <a:chOff x="0" y="0"/>
                          <a:chExt cx="3143250" cy="2095500"/>
                        </a:xfrm>
                      </wpg:grpSpPr>
                      <wps:wsp>
                        <wps:cNvPr id="19" name="Text Box 19"/>
                        <wps:cNvSpPr txBox="1"/>
                        <wps:spPr>
                          <a:xfrm>
                            <a:off x="647700" y="1838325"/>
                            <a:ext cx="160020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104F5" w:rsidRDefault="00C104F5">
                              <w:r w:rsidRPr="00F33339">
                                <w:rPr>
                                  <w:b/>
                                </w:rPr>
                                <w:t>Basilica</w:t>
                              </w:r>
                              <w:r>
                                <w:t xml:space="preserve"> ground plan.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" o:spid="_x0000_s1045" style="position:absolute;margin-left:13.5pt;margin-top:17.15pt;width:247.5pt;height:165pt;z-index:251715584" coordsize="31432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" o:spid="_x0000_s1046" type="#_x0000_t202" style="position:absolute;left:6477;top:18383;width:16002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8ZL8A&#10;AADbAAAADwAAAGRycy9kb3ducmV2LnhtbERPTYvCMBC9C/sfwix402RFZa1GWVYET4q6Ct6GZmzL&#10;NpPSRFv/vREEb/N4nzNbtLYUN6p94VjDV1+BIE6dKTjT8HdY9b5B+IBssHRMGu7kYTH/6MwwMa7h&#10;Hd32IRMxhH2CGvIQqkRKn+Zk0fddRRy5i6sthgjrTJoamxhuSzlQaiwtFhwbcqzoN6f0f3+1Go6b&#10;y/k0VNtsaUdV41ol2U6k1t3P9mcKIlAb3uKXe23i/Ak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unxkvwAAANsAAAAPAAAAAAAAAAAAAAAAAJgCAABkcnMvZG93bnJl&#10;di54bWxQSwUGAAAAAAQABAD1AAAAhAMAAAAA&#10;" filled="f" stroked="f">
                  <v:textbox>
                    <w:txbxContent>
                      <w:p w:rsidR="00C104F5" w:rsidRDefault="00C104F5">
                        <w:r w:rsidRPr="00F33339">
                          <w:rPr>
                            <w:b/>
                          </w:rPr>
                          <w:t>Basilica</w:t>
                        </w:r>
                        <w:r>
                          <w:t xml:space="preserve"> ground plan.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47" type="#_x0000_t75" style="position:absolute;width:31432;height:18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zYfXEAAAA2wAAAA8AAABkcnMvZG93bnJldi54bWxEj0FrwkAQhe9C/8MyhV6kbmxRJHWVWij0&#10;IhItPQ/ZMQlmZ9PsNhv/fecgeJvhvXnvm/V2dK0aqA+NZwPzWQaKuPS24crA9+nzeQUqRGSLrWcy&#10;cKUA283DZI259YkLGo6xUhLCIUcDdYxdrnUoa3IYZr4jFu3se4dR1r7Stsck4a7VL1m21A4bloYa&#10;O/qoqbwc/5yB0z4U6fUw3V+LX/2TVsWQFrvBmKfH8f0NVKQx3s236y8r+AIrv8gAevM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zYfXEAAAA2wAAAA8AAAAAAAAAAAAAAAAA&#10;nwIAAGRycy9kb3ducmV2LnhtbFBLBQYAAAAABAAEAPcAAACQAwAAAAA=&#10;">
                  <v:imagedata r:id="rId13" o:title=""/>
                  <v:path arrowok="t"/>
                </v:shape>
                <w10:wrap type="square"/>
              </v:group>
            </w:pict>
          </mc:Fallback>
        </mc:AlternateContent>
      </w:r>
    </w:p>
    <w:p w:rsidR="00965093" w:rsidRDefault="00965093">
      <w:r>
        <w:t xml:space="preserve"> </w:t>
      </w:r>
      <w:r w:rsidRPr="00F33339">
        <w:rPr>
          <w:b/>
        </w:rPr>
        <w:t>Boss</w:t>
      </w:r>
      <w:r>
        <w:t xml:space="preserve"> – A (usually) decorative projection used to cover the intersection of vaults.</w:t>
      </w:r>
    </w:p>
    <w:p w:rsidR="00965093" w:rsidRDefault="00965093"/>
    <w:p w:rsidR="00965093" w:rsidRDefault="00377D41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400050</wp:posOffset>
                </wp:positionH>
                <wp:positionV relativeFrom="paragraph">
                  <wp:posOffset>64135</wp:posOffset>
                </wp:positionV>
                <wp:extent cx="2619375" cy="1914525"/>
                <wp:effectExtent l="0" t="0" r="66675" b="9525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9375" cy="1914525"/>
                          <a:chOff x="0" y="0"/>
                          <a:chExt cx="2619375" cy="1914525"/>
                        </a:xfrm>
                      </wpg:grpSpPr>
                      <pic:pic xmlns:pic="http://schemas.openxmlformats.org/drawingml/2006/picture">
                        <pic:nvPicPr>
                          <pic:cNvPr id="20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" name="Straight Arrow Connector 21"/>
                        <wps:cNvCnPr/>
                        <wps:spPr>
                          <a:xfrm flipH="1">
                            <a:off x="1314450" y="247650"/>
                            <a:ext cx="1304925" cy="628650"/>
                          </a:xfrm>
                          <a:prstGeom prst="straightConnector1">
                            <a:avLst/>
                          </a:prstGeom>
                          <a:ln w="63500">
                            <a:tailEnd type="arrow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0" o:spid="_x0000_s1026" style="position:absolute;margin-left:31.5pt;margin-top:5.05pt;width:206.25pt;height:150.75pt;z-index:251717632" coordsize="26193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">
                <v:shape id="Picture 7" o:spid="_x0000_s1027" type="#_x0000_t75" style="position:absolute;width:25527;height:19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oQzzBAAAA2wAAAA8AAABkcnMvZG93bnJldi54bWxET8tqwkAU3Rf8h+EK3RSdJBbR6BikULHi&#10;xtf+krkmwcydkJmY9O+dRaHLw3mvs8HU4kmtqywriKcRCOLc6ooLBdfL92QBwnlkjbVlUvBLDrLN&#10;6G2NqbY9n+h59oUIIexSVFB636RSurwkg25qG+LA3W1r0AfYFlK32IdwU8skiubSYMWhocSGvkrK&#10;H+fOKKj6j93s2O0++fC4zRbHn9v8sIyVeh8P2xUIT4P/F/+591pBEtaHL+EHyM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oQzzBAAAA2wAAAA8AAAAAAAAAAAAAAAAAnwIA&#10;AGRycy9kb3ducmV2LnhtbFBLBQYAAAAABAAEAPcAAACNAwAAAAA=&#10;">
                  <v:imagedata r:id="rId15" o:title=""/>
                  <v:path arrowok="t"/>
                </v:shape>
                <v:shape id="Straight Arrow Connector 21" o:spid="_x0000_s1028" type="#_x0000_t32" style="position:absolute;left:13144;top:2476;width:13049;height:628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91IMQAAADbAAAADwAAAGRycy9kb3ducmV2LnhtbESPzWrDMBCE74W8g9hAb43sHEzrRAkh&#10;OKWXFJqf+8ba2CbWykiK7ebpq0Khx2FmvmGW69G0oifnG8sK0lkCgri0uuFKwem4e3kF4QOyxtYy&#10;KfgmD+vV5GmJubYDf1F/CJWIEPY5KqhD6HIpfVmTQT+zHXH0rtYZDFG6SmqHQ4SbVs6TJJMGG44L&#10;NXa0ram8He5GgTt9ul14N4++yc634mL3F128KfU8HTcLEIHG8B/+a39oBfMUfr/EHy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T3UgxAAAANsAAAAPAAAAAAAAAAAA&#10;AAAAAKECAABkcnMvZG93bnJldi54bWxQSwUGAAAAAAQABAD5AAAAkgMAAAAA&#10;" strokecolor="#4f81bd [3204]" strokeweight="5pt">
                  <v:stroke endarrow="open"/>
                  <v:shadow on="t" color="black" opacity="24903f" origin=",.5" offset="0,.55556mm"/>
                </v:shape>
              </v:group>
            </w:pict>
          </mc:Fallback>
        </mc:AlternateContent>
      </w:r>
      <w:r w:rsidR="00E0014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A93FD4" wp14:editId="7E027F61">
                <wp:simplePos x="0" y="0"/>
                <wp:positionH relativeFrom="column">
                  <wp:posOffset>3022600</wp:posOffset>
                </wp:positionH>
                <wp:positionV relativeFrom="paragraph">
                  <wp:posOffset>143510</wp:posOffset>
                </wp:positionV>
                <wp:extent cx="571500" cy="57150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4F5" w:rsidRDefault="00C104F5">
                            <w:r>
                              <w:t>Boss.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48" type="#_x0000_t202" style="position:absolute;margin-left:238pt;margin-top:11.3pt;width:45pt;height: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" filled="f" stroked="f">
                <v:textbox>
                  <w:txbxContent>
                    <w:p w:rsidR="00C104F5" w:rsidRDefault="00C104F5">
                      <w:r>
                        <w:t>Boss.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65093">
        <w:t xml:space="preserve"> </w:t>
      </w:r>
    </w:p>
    <w:p w:rsidR="00965093" w:rsidRDefault="00965093"/>
    <w:p w:rsidR="00377D41" w:rsidRDefault="00377D41"/>
    <w:p w:rsidR="00377D41" w:rsidRDefault="00377D41"/>
    <w:p w:rsidR="00377D41" w:rsidRDefault="00377D41"/>
    <w:p w:rsidR="00965093" w:rsidRDefault="002E719C">
      <w:r w:rsidRPr="00F33339">
        <w:rPr>
          <w:b/>
        </w:rPr>
        <w:lastRenderedPageBreak/>
        <w:t>Buttress</w:t>
      </w:r>
      <w:r>
        <w:t xml:space="preserve"> – A projecting support built against a wall to give it additional strength, usually to counteract the lateral thrust of an arch or vault. </w:t>
      </w:r>
    </w:p>
    <w:p w:rsidR="002E719C" w:rsidRDefault="002E719C">
      <w:r w:rsidRPr="002E719C">
        <w:rPr>
          <w:noProof/>
          <w:lang w:val="en-GB" w:eastAsia="en-GB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313690</wp:posOffset>
            </wp:positionV>
            <wp:extent cx="1761490" cy="2400300"/>
            <wp:effectExtent l="0" t="0" r="0" b="0"/>
            <wp:wrapSquare wrapText="bothSides"/>
            <wp:docPr id="2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377D41" w:rsidRDefault="00377D41"/>
    <w:p w:rsidR="002E719C" w:rsidRDefault="002E719C">
      <w:r w:rsidRPr="00F33339">
        <w:rPr>
          <w:b/>
        </w:rPr>
        <w:t>Cantilever</w:t>
      </w:r>
      <w:r>
        <w:t xml:space="preserve"> – A projecting beam, canopy etc. supported by a downward force behind the fulcrum. Usually anchored at one end. </w:t>
      </w:r>
    </w:p>
    <w:p w:rsidR="00F757FD" w:rsidRDefault="00377D41">
      <w:r>
        <w:rPr>
          <w:noProof/>
          <w:lang w:val="en-GB" w:eastAsia="en-GB"/>
        </w:rPr>
        <w:drawing>
          <wp:anchor distT="0" distB="0" distL="114300" distR="114300" simplePos="0" relativeHeight="251719680" behindDoc="0" locked="0" layoutInCell="1" allowOverlap="1" wp14:anchorId="240F1A41" wp14:editId="726EE689">
            <wp:simplePos x="0" y="0"/>
            <wp:positionH relativeFrom="column">
              <wp:posOffset>371475</wp:posOffset>
            </wp:positionH>
            <wp:positionV relativeFrom="paragraph">
              <wp:posOffset>167005</wp:posOffset>
            </wp:positionV>
            <wp:extent cx="2842895" cy="952500"/>
            <wp:effectExtent l="0" t="0" r="0" b="0"/>
            <wp:wrapSquare wrapText="bothSides"/>
            <wp:docPr id="2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7FD" w:rsidRDefault="00F757FD"/>
    <w:p w:rsidR="00F757FD" w:rsidRDefault="00F757FD"/>
    <w:p w:rsidR="00F757FD" w:rsidRDefault="00F757FD"/>
    <w:p w:rsidR="00377D41" w:rsidRDefault="00377D41"/>
    <w:p w:rsidR="00377D41" w:rsidRDefault="00377D41"/>
    <w:p w:rsidR="00377D41" w:rsidRDefault="00377D41"/>
    <w:p w:rsidR="00F757FD" w:rsidRDefault="00F757FD">
      <w:r w:rsidRPr="00F33339">
        <w:rPr>
          <w:b/>
        </w:rPr>
        <w:lastRenderedPageBreak/>
        <w:t>Canvas</w:t>
      </w:r>
      <w:r>
        <w:t xml:space="preserve"> – A course unbleached cloth, woven from hemp or flax and used in the West as a support for oil painting since the 15</w:t>
      </w:r>
      <w:r w:rsidRPr="00F757FD">
        <w:rPr>
          <w:vertAlign w:val="superscript"/>
        </w:rPr>
        <w:t>th</w:t>
      </w:r>
      <w:r>
        <w:t xml:space="preserve"> Century.</w:t>
      </w:r>
    </w:p>
    <w:p w:rsidR="00F757FD" w:rsidRDefault="00F757FD"/>
    <w:p w:rsidR="00F757FD" w:rsidRDefault="00F757FD">
      <w:r w:rsidRPr="00F33339">
        <w:rPr>
          <w:b/>
        </w:rPr>
        <w:t xml:space="preserve">Capital </w:t>
      </w:r>
      <w:r>
        <w:t>– The top portion of a column (see orders)</w:t>
      </w:r>
    </w:p>
    <w:p w:rsidR="00F757FD" w:rsidRDefault="00F757FD"/>
    <w:p w:rsidR="00F757FD" w:rsidRDefault="00F757FD">
      <w:r w:rsidRPr="00F33339">
        <w:rPr>
          <w:b/>
        </w:rPr>
        <w:t>Caryatid</w:t>
      </w:r>
      <w:r>
        <w:t xml:space="preserve"> – A full or half length statue of a female used as a support instead of a column.</w:t>
      </w:r>
    </w:p>
    <w:p w:rsidR="00F757FD" w:rsidRDefault="00F757FD"/>
    <w:p w:rsidR="00F757FD" w:rsidRDefault="00F757FD">
      <w:r w:rsidRPr="00F33339">
        <w:rPr>
          <w:b/>
        </w:rPr>
        <w:t>Chalice</w:t>
      </w:r>
      <w:r>
        <w:t xml:space="preserve"> – Wine cup used for drinking the sacramental wine in Christian Mass or Communion. </w:t>
      </w:r>
    </w:p>
    <w:p w:rsidR="00F757FD" w:rsidRDefault="00F757FD"/>
    <w:p w:rsidR="00F757FD" w:rsidRDefault="00F757FD">
      <w:r w:rsidRPr="00F33339">
        <w:rPr>
          <w:b/>
        </w:rPr>
        <w:t>Chancel</w:t>
      </w:r>
      <w:r>
        <w:t xml:space="preserve"> – The </w:t>
      </w:r>
      <w:r w:rsidR="00313A54">
        <w:t xml:space="preserve">east end of a church in which the altar is placed. Reserved for the clergy and choir and occasionally hidden by a screen. </w:t>
      </w:r>
    </w:p>
    <w:p w:rsidR="00313A54" w:rsidRDefault="00313A54"/>
    <w:p w:rsidR="00AF0910" w:rsidRPr="00F33339" w:rsidRDefault="00AF0910">
      <w:pPr>
        <w:rPr>
          <w:b/>
        </w:rPr>
      </w:pPr>
    </w:p>
    <w:p w:rsidR="00313A54" w:rsidRDefault="00313A54">
      <w:proofErr w:type="gramStart"/>
      <w:r w:rsidRPr="00F33339">
        <w:rPr>
          <w:b/>
        </w:rPr>
        <w:t>Chiaroscuro</w:t>
      </w:r>
      <w:r>
        <w:t xml:space="preserve"> – In painting, the manipulation of light and dark to give the effect of modeling.</w:t>
      </w:r>
      <w:proofErr w:type="gramEnd"/>
    </w:p>
    <w:p w:rsidR="00313A54" w:rsidRDefault="00313A54"/>
    <w:p w:rsidR="00AF0910" w:rsidRDefault="00AF0910"/>
    <w:p w:rsidR="00313A54" w:rsidRDefault="00313A54">
      <w:r w:rsidRPr="00F33339">
        <w:rPr>
          <w:b/>
        </w:rPr>
        <w:t>Choir</w:t>
      </w:r>
      <w:r>
        <w:t xml:space="preserve"> – The part of a church where the service is sung. </w:t>
      </w:r>
      <w:proofErr w:type="gramStart"/>
      <w:r>
        <w:t>Part of the chancel.</w:t>
      </w:r>
      <w:proofErr w:type="gramEnd"/>
    </w:p>
    <w:p w:rsidR="00313A54" w:rsidRDefault="00313A54"/>
    <w:p w:rsidR="00313A54" w:rsidRDefault="00313A54">
      <w:r w:rsidRPr="00F33339">
        <w:rPr>
          <w:b/>
        </w:rPr>
        <w:t>Clerestory</w:t>
      </w:r>
      <w:r>
        <w:t xml:space="preserve"> – The upper stage of the nave walls of a basilica or church, rising above the aisle roofs and pierced with windows. </w:t>
      </w:r>
    </w:p>
    <w:p w:rsidR="00313A54" w:rsidRDefault="00313A54"/>
    <w:p w:rsidR="00AF0910" w:rsidRDefault="00AF0910"/>
    <w:p w:rsidR="00313A54" w:rsidRDefault="00313A54">
      <w:r w:rsidRPr="00F33339">
        <w:rPr>
          <w:b/>
        </w:rPr>
        <w:lastRenderedPageBreak/>
        <w:t>Coffering</w:t>
      </w:r>
      <w:r>
        <w:t xml:space="preserve"> – Decoration of a ceiling, vault or arch consisting of sunken square or polygonal shapes. </w:t>
      </w:r>
    </w:p>
    <w:p w:rsidR="00313A54" w:rsidRDefault="00313A54"/>
    <w:p w:rsidR="00AF0910" w:rsidRDefault="00377D41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11430</wp:posOffset>
                </wp:positionV>
                <wp:extent cx="2828925" cy="2581275"/>
                <wp:effectExtent l="0" t="0" r="9525" b="9525"/>
                <wp:wrapSquare wrapText="bothSides"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8925" cy="2581275"/>
                          <a:chOff x="0" y="0"/>
                          <a:chExt cx="2828925" cy="2581275"/>
                        </a:xfrm>
                      </wpg:grpSpPr>
                      <wps:wsp>
                        <wps:cNvPr id="26" name="Text Box 26"/>
                        <wps:cNvSpPr txBox="1"/>
                        <wps:spPr>
                          <a:xfrm>
                            <a:off x="0" y="2124075"/>
                            <a:ext cx="282892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104F5" w:rsidRDefault="00C104F5">
                              <w:proofErr w:type="gramStart"/>
                              <w:r>
                                <w:t>Example of coffering from the dome of the Pantheon in Rome.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1" o:spid="_x0000_s1049" style="position:absolute;margin-left:24.75pt;margin-top:.9pt;width:222.75pt;height:203.25pt;z-index:251678720" coordsize="28289,25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">
                <v:shape id="Text Box 26" o:spid="_x0000_s1050" type="#_x0000_t202" style="position:absolute;top:21240;width:28289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kiq8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kiq8MAAADbAAAADwAAAAAAAAAAAAAAAACYAgAAZHJzL2Rv&#10;d25yZXYueG1sUEsFBgAAAAAEAAQA9QAAAIgDAAAAAA==&#10;" filled="f" stroked="f">
                  <v:textbox>
                    <w:txbxContent>
                      <w:p w:rsidR="00C104F5" w:rsidRDefault="00C104F5">
                        <w:proofErr w:type="gramStart"/>
                        <w:r>
                          <w:t>Example of coffering from the dome of the Pantheon in Rome.</w:t>
                        </w:r>
                        <w:proofErr w:type="gramEnd"/>
                      </w:p>
                    </w:txbxContent>
                  </v:textbox>
                </v:shape>
                <v:shape id="Picture 25" o:spid="_x0000_s1051" type="#_x0000_t75" style="position:absolute;width:28289;height:21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embnFAAAA2wAAAA8AAABkcnMvZG93bnJldi54bWxEj09rwkAUxO+C32F5Qm/NrkJLja4iQkt7&#10;KNQ/7fmZfU1Cs2+T7Gqin74rCB6HmfkNM1/2thInan3pWMM4USCIM2dKzjXsd6+PLyB8QDZYOSYN&#10;Z/KwXAwHc0yN63hDp23IRYSwT1FDEUKdSumzgiz6xNXE0ft1rcUQZZtL02IX4baSE6WepcWS40KB&#10;Na0Lyv62R6vhU/182MNbffn+aroyHFfNVPlG64dRv5qBCNSHe/jWfjcaJk9w/RJ/gF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3pm5xQAAANsAAAAPAAAAAAAAAAAAAAAA&#10;AJ8CAABkcnMvZG93bnJldi54bWxQSwUGAAAAAAQABAD3AAAAkQMAAAAA&#10;">
                  <v:imagedata r:id="rId19" o:title=""/>
                  <v:path arrowok="t"/>
                </v:shape>
                <w10:wrap type="square"/>
              </v:group>
            </w:pict>
          </mc:Fallback>
        </mc:AlternateContent>
      </w:r>
    </w:p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/>
    <w:p w:rsidR="00313A54" w:rsidRDefault="00313A54">
      <w:r w:rsidRPr="00F33339">
        <w:rPr>
          <w:b/>
        </w:rPr>
        <w:t>Collage</w:t>
      </w:r>
      <w:r>
        <w:t xml:space="preserve"> – A composition made by gluing pieces of paper, cloth etc. on a canvas or other ground. </w:t>
      </w:r>
    </w:p>
    <w:p w:rsidR="00313A54" w:rsidRDefault="00313A54"/>
    <w:p w:rsidR="00313A54" w:rsidRDefault="00313A54">
      <w:r w:rsidRPr="00F33339">
        <w:rPr>
          <w:b/>
        </w:rPr>
        <w:t>Colonnade</w:t>
      </w:r>
      <w:r>
        <w:t xml:space="preserve"> </w:t>
      </w:r>
      <w:r w:rsidR="0016025E">
        <w:t>–</w:t>
      </w:r>
      <w:r>
        <w:t xml:space="preserve"> </w:t>
      </w:r>
      <w:r w:rsidR="0016025E">
        <w:t xml:space="preserve">A row of columns carrying an entablature or arches. </w:t>
      </w:r>
    </w:p>
    <w:p w:rsidR="0016025E" w:rsidRDefault="0016025E"/>
    <w:p w:rsidR="0016025E" w:rsidRDefault="0016025E">
      <w:proofErr w:type="gramStart"/>
      <w:r w:rsidRPr="00F33339">
        <w:rPr>
          <w:b/>
        </w:rPr>
        <w:t>Compound Pier</w:t>
      </w:r>
      <w:r>
        <w:t xml:space="preserve"> – Like a column, but with several engaged or semi-detached shafts against its faces.</w:t>
      </w:r>
      <w:proofErr w:type="gramEnd"/>
      <w:r>
        <w:t xml:space="preserve"> </w:t>
      </w:r>
    </w:p>
    <w:p w:rsidR="0016025E" w:rsidRDefault="0016025E"/>
    <w:p w:rsidR="0016025E" w:rsidRDefault="0016025E">
      <w:r w:rsidRPr="00F33339">
        <w:rPr>
          <w:b/>
        </w:rPr>
        <w:t>Contour</w:t>
      </w:r>
      <w:r>
        <w:t xml:space="preserve"> – An outline defining a form. </w:t>
      </w:r>
    </w:p>
    <w:p w:rsidR="0016025E" w:rsidRDefault="0016025E">
      <w:proofErr w:type="spellStart"/>
      <w:proofErr w:type="gramStart"/>
      <w:r w:rsidRPr="00F33339">
        <w:rPr>
          <w:b/>
        </w:rPr>
        <w:lastRenderedPageBreak/>
        <w:t>Contraposto</w:t>
      </w:r>
      <w:proofErr w:type="spellEnd"/>
      <w:r>
        <w:t xml:space="preserve"> – A pose in which one part of the body is twisted in an opposite direction to another.</w:t>
      </w:r>
      <w:proofErr w:type="gramEnd"/>
      <w:r>
        <w:t xml:space="preserve"> </w:t>
      </w:r>
    </w:p>
    <w:p w:rsidR="0016025E" w:rsidRDefault="0016025E"/>
    <w:p w:rsidR="0016025E" w:rsidRDefault="00BB00F7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3DCF260" wp14:editId="1E4B139C">
                <wp:simplePos x="0" y="0"/>
                <wp:positionH relativeFrom="column">
                  <wp:posOffset>762000</wp:posOffset>
                </wp:positionH>
                <wp:positionV relativeFrom="paragraph">
                  <wp:posOffset>85090</wp:posOffset>
                </wp:positionV>
                <wp:extent cx="2171700" cy="3657600"/>
                <wp:effectExtent l="57150" t="19050" r="76200" b="19050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1700" cy="3657600"/>
                          <a:chOff x="0" y="0"/>
                          <a:chExt cx="2857500" cy="4445000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600"/>
                            <a:ext cx="2692400" cy="42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  <wps:wsp>
                        <wps:cNvPr id="28" name="Curved Left Arrow 28"/>
                        <wps:cNvSpPr/>
                        <wps:spPr>
                          <a:xfrm>
                            <a:off x="114300" y="3771900"/>
                            <a:ext cx="2743200" cy="571500"/>
                          </a:xfrm>
                          <a:prstGeom prst="curvedLeftArrow">
                            <a:avLst/>
                          </a:prstGeom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Curved Left Arrow 29"/>
                        <wps:cNvSpPr/>
                        <wps:spPr>
                          <a:xfrm rot="10800000">
                            <a:off x="0" y="0"/>
                            <a:ext cx="2743200" cy="571500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60pt;margin-top:6.7pt;width:171pt;height:4in;z-index:251681792;mso-width-relative:margin;mso-height-relative:margin" coordsize="28575,44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">
                <v:shape id="Picture 27" o:spid="_x0000_s1027" type="#_x0000_t75" style="position:absolute;top:2286;width:26924;height:42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cJHEAAAA2wAAAA8AAABkcnMvZG93bnJldi54bWxEj8FqwzAQRO+F/IPYQG+N3FBi17EckkIh&#10;h16a9tDjIm1sp9bKSHLi/H0VCPQ4zMwbptpMthdn8qFzrOB5kYEg1s503Cj4/np/KkCEiGywd0wK&#10;rhRgU88eKiyNu/AnnQ+xEQnCoUQFbYxDKWXQLVkMCzcQJ+/ovMWYpG+k8XhJcNvLZZatpMWO00KL&#10;A721pH8Po1WwysM45vqaO/9yej3u9rr7KT6UepxP2zWISFP8D9/be6NgmcPtS/oBs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kcJHEAAAA2wAAAA8AAAAAAAAAAAAAAAAA&#10;nwIAAGRycy9kb3ducmV2LnhtbFBLBQYAAAAABAAEAPcAAACQAwAAAAA=&#10;">
                  <v:imagedata r:id="rId21" o:title=""/>
                  <v:path arrowok="t"/>
                </v:shape>
                <v:shapetype id="_x0000_t103" coordsize="21600,21600" o:spt="103" adj="12960,19440,7200" path="wr@22,0@21@3,,0@21@4@22@14@21@1@21@7@2@12l@2@13,0@8@2@11at@22,0@21@3@2@10@24@16@22@14@21@1@24@16,0@14xear@22@14@21@1@21@7@24@1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0,@15;@2,@11;0,@8;@2,@13;@21,@16" o:connectangles="180,180,180,90,0" textboxrect="@43,@41,@44,@42"/>
                  <v:handles>
                    <v:h position="topLeft,#0" yrange="@37,@27"/>
                    <v:h position="topLeft,#1" yrange="@25,@20"/>
                    <v:h position="#2,bottomRight" xrange="0,@40"/>
                  </v:handles>
                  <o:complex v:ext="view"/>
                </v:shapetype>
                <v:shape id="Curved Left Arrow 28" o:spid="_x0000_s1028" type="#_x0000_t103" style="position:absolute;left:1143;top:37719;width:27432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YLEb0A&#10;AADbAAAADwAAAGRycy9kb3ducmV2LnhtbERPy4rCMBTdC/5DuII7m44LkWoUkZmhWx8bd5fm2hSb&#10;m5Bkame+frIQXB7Oe7sfbS8GCrFzrOCjKEEQN0533Cq4Xr4WaxAxIWvsHZOCX4qw300nW6y0e/KJ&#10;hnNqRQ7hWKECk5KvpIyNIYuxcJ44c3cXLKYMQyt1wGcOt71cluVKWuw4Nxj0dDTUPM4/VsFoSm+/&#10;bZ1qf4sXH1z8Gz4bpeaz8bABkWhMb/HLXWsFyzw2f8k/QO7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RYLEb0AAADbAAAADwAAAAAAAAAAAAAAAACYAgAAZHJzL2Rvd25yZXYu&#10;eG1sUEsFBgAAAAAEAAQA9QAAAIIDAAAAAA==&#10;" adj="10800,18900,1125" fillcolor="#4f81bd [3204]" strokecolor="#4579b8 [3044]">
                  <v:fill color2="#a7bfde [1620]" rotate="t" angle="180" focus="100%" type="gradient">
                    <o:fill v:ext="view" type="gradientUnscaled"/>
                  </v:fill>
                  <v:shadow on="t" color="black" opacity="22937f" origin=",.5" offset="0,.63889mm"/>
                </v:shape>
                <v:shape id="Curved Left Arrow 29" o:spid="_x0000_s1029" type="#_x0000_t103" style="position:absolute;width:27432;height:5715;rotation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ud78QA&#10;AADbAAAADwAAAGRycy9kb3ducmV2LnhtbESPQWvCQBCF74L/YRmhN91UQTS6Sg2ItSeNhXocsmMS&#10;zM4u2a1J/323UPD4ePO+N2+97U0jHtT62rKC10kCgriwuuZSwedlP16A8AFZY2OZFPyQh+1mOFhj&#10;qm3HZ3rkoRQRwj5FBVUILpXSFxUZ9BPriKN3s63BEGVbSt1iF+GmkdMkmUuDNceGCh1lFRX3/NvE&#10;Nw7HbDb7qK/ZlzvszGXZYe5OSr2M+rcViEB9eB7/p9+1gukS/rZEAM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7ne/EAAAA2wAAAA8AAAAAAAAAAAAAAAAAmAIAAGRycy9k&#10;b3ducmV2LnhtbFBLBQYAAAAABAAEAPUAAACJAwAAAAA=&#10;" adj="10800,18900,1125" fillcolor="#4f81bd [3204]" strokecolor="#4579b8 [3044]">
                  <v:fill color2="#a7bfde [1620]" rotate="t" angle="180" focus="100%" type="gradient">
                    <o:fill v:ext="view" type="gradientUnscaled"/>
                  </v:fill>
                  <v:shadow on="t" color="black" opacity="22937f" origin=",.5" offset="0,.63889mm"/>
                </v:shape>
                <w10:wrap type="square"/>
              </v:group>
            </w:pict>
          </mc:Fallback>
        </mc:AlternateContent>
      </w:r>
    </w:p>
    <w:p w:rsidR="00313A54" w:rsidRDefault="00313A54">
      <w:r>
        <w:t xml:space="preserve">  </w:t>
      </w:r>
    </w:p>
    <w:p w:rsidR="002E719C" w:rsidRDefault="002E719C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/>
    <w:p w:rsidR="00BB00F7" w:rsidRDefault="00BB00F7">
      <w:proofErr w:type="gramStart"/>
      <w:r w:rsidRPr="00F33339">
        <w:rPr>
          <w:b/>
        </w:rPr>
        <w:t>Cornice</w:t>
      </w:r>
      <w:r>
        <w:t xml:space="preserve"> – In classical architecture the top projecting entablature, or a projecting ornamental molding along the top of a wall.</w:t>
      </w:r>
      <w:proofErr w:type="gramEnd"/>
    </w:p>
    <w:p w:rsidR="00BB00F7" w:rsidRDefault="00BB00F7"/>
    <w:p w:rsidR="00BB00F7" w:rsidRDefault="00BB00F7">
      <w:r w:rsidRPr="00F33339">
        <w:rPr>
          <w:b/>
        </w:rPr>
        <w:lastRenderedPageBreak/>
        <w:t>Cross-Hatching</w:t>
      </w:r>
      <w:r>
        <w:t xml:space="preserve"> – A method of shading in drawings and engravings by superimposing hatching or lines running in opposite directions. </w:t>
      </w:r>
    </w:p>
    <w:p w:rsidR="00BB00F7" w:rsidRDefault="00BB00F7"/>
    <w:p w:rsidR="00BB00F7" w:rsidRDefault="00BB00F7">
      <w:r w:rsidRPr="00F33339">
        <w:rPr>
          <w:b/>
        </w:rPr>
        <w:t>Cruciform</w:t>
      </w:r>
      <w:r w:rsidR="00F33339">
        <w:t xml:space="preserve"> – Shaped like a cross</w:t>
      </w:r>
      <w:r>
        <w:t>.</w:t>
      </w:r>
    </w:p>
    <w:p w:rsidR="00BB00F7" w:rsidRDefault="00BB00F7"/>
    <w:p w:rsidR="00BB00F7" w:rsidRDefault="00BB00F7">
      <w:r w:rsidRPr="00F33339">
        <w:rPr>
          <w:b/>
        </w:rPr>
        <w:t>Cupola</w:t>
      </w:r>
      <w:r>
        <w:t xml:space="preserve"> – A dome.</w:t>
      </w:r>
    </w:p>
    <w:p w:rsidR="00BB00F7" w:rsidRDefault="00BB00F7"/>
    <w:p w:rsidR="00813C45" w:rsidRDefault="00813C45">
      <w:r w:rsidRPr="00F33339">
        <w:rPr>
          <w:b/>
        </w:rPr>
        <w:t>Diptych</w:t>
      </w:r>
      <w:r>
        <w:t xml:space="preserve"> – A picture or relief on two hinged panels.</w:t>
      </w:r>
    </w:p>
    <w:p w:rsidR="00813C45" w:rsidRDefault="00813C45"/>
    <w:p w:rsidR="00BB00F7" w:rsidRDefault="00813C45">
      <w:r w:rsidRPr="00F33339">
        <w:rPr>
          <w:b/>
        </w:rPr>
        <w:t xml:space="preserve">Engaged column </w:t>
      </w:r>
      <w:r>
        <w:t xml:space="preserve">– </w:t>
      </w:r>
      <w:proofErr w:type="gramStart"/>
      <w:r>
        <w:t>One  that</w:t>
      </w:r>
      <w:proofErr w:type="gramEnd"/>
      <w:r>
        <w:t xml:space="preserve"> is attached to or sunk into a wall</w:t>
      </w:r>
      <w:r w:rsidR="00BB00F7">
        <w:t xml:space="preserve"> </w:t>
      </w:r>
      <w:r>
        <w:t xml:space="preserve">or pier. </w:t>
      </w:r>
    </w:p>
    <w:p w:rsidR="00813C45" w:rsidRDefault="00813C45"/>
    <w:p w:rsidR="00813C45" w:rsidRDefault="00813C45">
      <w:proofErr w:type="spellStart"/>
      <w:r w:rsidRPr="00F33339">
        <w:rPr>
          <w:b/>
        </w:rPr>
        <w:t>Entasis</w:t>
      </w:r>
      <w:proofErr w:type="spellEnd"/>
      <w:r>
        <w:t xml:space="preserve"> – The slight convex curve in the shaft of a column. </w:t>
      </w:r>
    </w:p>
    <w:p w:rsidR="00813C45" w:rsidRDefault="00813C45"/>
    <w:p w:rsidR="00813C45" w:rsidRDefault="00813C45">
      <w:r w:rsidRPr="00F33339">
        <w:rPr>
          <w:b/>
        </w:rPr>
        <w:t>Façade</w:t>
      </w:r>
      <w:r>
        <w:t xml:space="preserve"> – Architecturally emphasized front or face of a building.</w:t>
      </w:r>
    </w:p>
    <w:p w:rsidR="00813C45" w:rsidRDefault="00813C45"/>
    <w:p w:rsidR="00813C45" w:rsidRDefault="00813C45">
      <w:r w:rsidRPr="00F33339">
        <w:rPr>
          <w:b/>
        </w:rPr>
        <w:t>Fenestration</w:t>
      </w:r>
      <w:r>
        <w:t xml:space="preserve"> – The arrangement of windows in a building.</w:t>
      </w:r>
    </w:p>
    <w:p w:rsidR="00813C45" w:rsidRDefault="00813C45"/>
    <w:p w:rsidR="00813C45" w:rsidRDefault="00813C45">
      <w:r w:rsidRPr="00F33339">
        <w:rPr>
          <w:b/>
        </w:rPr>
        <w:t xml:space="preserve">Figurative Art </w:t>
      </w:r>
      <w:r>
        <w:t xml:space="preserve">– Depictions of the visible world, not necessarily including human or animal figures. </w:t>
      </w:r>
    </w:p>
    <w:p w:rsidR="00813C45" w:rsidRDefault="00813C45"/>
    <w:p w:rsidR="00813C45" w:rsidRDefault="00813C45">
      <w:r w:rsidRPr="00F33339">
        <w:rPr>
          <w:b/>
        </w:rPr>
        <w:t>Fluting</w:t>
      </w:r>
      <w:r>
        <w:t xml:space="preserve"> – Shallow concave grooves running vertically on the shaft of a column, pilaster or other surface.</w:t>
      </w:r>
    </w:p>
    <w:p w:rsidR="00813C45" w:rsidRDefault="00813C45"/>
    <w:p w:rsidR="00A847B4" w:rsidRDefault="00A847B4">
      <w:r w:rsidRPr="00F33339">
        <w:rPr>
          <w:b/>
        </w:rPr>
        <w:lastRenderedPageBreak/>
        <w:t>Foreshortening Perspective</w:t>
      </w:r>
      <w:r>
        <w:t xml:space="preserve"> – Applied to a single form e.g. a foot represented as pointing out of, not in line with, a pictorial plane. </w:t>
      </w:r>
    </w:p>
    <w:p w:rsidR="00A847B4" w:rsidRDefault="00377D41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2316B7" wp14:editId="3B2B66B6">
                <wp:simplePos x="0" y="0"/>
                <wp:positionH relativeFrom="column">
                  <wp:posOffset>304800</wp:posOffset>
                </wp:positionH>
                <wp:positionV relativeFrom="paragraph">
                  <wp:posOffset>2733040</wp:posOffset>
                </wp:positionV>
                <wp:extent cx="3048000" cy="476250"/>
                <wp:effectExtent l="0" t="0" r="0" b="0"/>
                <wp:wrapSquare wrapText="bothSides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4F5" w:rsidRDefault="00C104F5">
                            <w:proofErr w:type="gramStart"/>
                            <w:r>
                              <w:t>Example of foreshortening.</w:t>
                            </w:r>
                            <w:proofErr w:type="gramEnd"/>
                            <w:r>
                              <w:t xml:space="preserve"> Jesus’ feet appear to emerge from the painting.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52" type="#_x0000_t202" style="position:absolute;margin-left:24pt;margin-top:215.2pt;width:240pt;height:37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" filled="f" stroked="f">
                <v:textbox>
                  <w:txbxContent>
                    <w:p w:rsidR="00C104F5" w:rsidRDefault="00C104F5">
                      <w:proofErr w:type="gramStart"/>
                      <w:r>
                        <w:t>Example of foreshortening.</w:t>
                      </w:r>
                      <w:proofErr w:type="gramEnd"/>
                      <w:r>
                        <w:t xml:space="preserve"> Jesus’ feet appear to emerge from the painting.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720704" behindDoc="0" locked="0" layoutInCell="1" allowOverlap="1" wp14:anchorId="0B10341B" wp14:editId="07AB9713">
            <wp:simplePos x="0" y="0"/>
            <wp:positionH relativeFrom="column">
              <wp:posOffset>304800</wp:posOffset>
            </wp:positionH>
            <wp:positionV relativeFrom="paragraph">
              <wp:posOffset>123190</wp:posOffset>
            </wp:positionV>
            <wp:extent cx="3044190" cy="2578100"/>
            <wp:effectExtent l="0" t="0" r="3810" b="0"/>
            <wp:wrapSquare wrapText="bothSides"/>
            <wp:docPr id="3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47B4" w:rsidRDefault="00813C45">
      <w:r w:rsidRPr="00F33339">
        <w:rPr>
          <w:b/>
        </w:rPr>
        <w:t xml:space="preserve"> </w:t>
      </w:r>
      <w:r w:rsidR="00A847B4" w:rsidRPr="00F33339">
        <w:rPr>
          <w:b/>
        </w:rPr>
        <w:t>Forum</w:t>
      </w:r>
      <w:r w:rsidR="00A847B4">
        <w:t xml:space="preserve"> – An open space surrounded by public buildings in an ancient Roman town. </w:t>
      </w:r>
      <w:proofErr w:type="gramStart"/>
      <w:r w:rsidR="00A847B4">
        <w:t>A political and civic center.</w:t>
      </w:r>
      <w:proofErr w:type="gramEnd"/>
      <w:r w:rsidR="00A847B4">
        <w:t xml:space="preserve"> </w:t>
      </w:r>
    </w:p>
    <w:p w:rsidR="00A847B4" w:rsidRDefault="00A847B4"/>
    <w:p w:rsidR="00377D41" w:rsidRDefault="00A847B4">
      <w:r w:rsidRPr="00F33339">
        <w:rPr>
          <w:b/>
        </w:rPr>
        <w:t>Fresco</w:t>
      </w:r>
      <w:r>
        <w:t xml:space="preserve"> – Wall and ceiling painting on fresh (fresco) moist lime plaster with pigments ground together so that they are absorbed into the plaster. </w:t>
      </w:r>
    </w:p>
    <w:p w:rsidR="00A847B4" w:rsidRDefault="00A847B4">
      <w:r w:rsidRPr="00F33339">
        <w:rPr>
          <w:b/>
        </w:rPr>
        <w:lastRenderedPageBreak/>
        <w:t>Frieze</w:t>
      </w:r>
      <w:r>
        <w:t xml:space="preserve"> – The middle division of an entablature. </w:t>
      </w:r>
      <w:proofErr w:type="gramStart"/>
      <w:r>
        <w:t>More loosely, a sculptured or decorated horizontal band.</w:t>
      </w:r>
      <w:proofErr w:type="gramEnd"/>
      <w:r>
        <w:t xml:space="preserve"> </w:t>
      </w:r>
    </w:p>
    <w:p w:rsidR="00A847B4" w:rsidRDefault="00A847B4"/>
    <w:p w:rsidR="00A847B4" w:rsidRDefault="00A847B4">
      <w:r w:rsidRPr="00F33339">
        <w:rPr>
          <w:b/>
        </w:rPr>
        <w:t>Functionalism</w:t>
      </w:r>
      <w:r>
        <w:t xml:space="preserve"> - The theory that a building, piece of furniture, or other object should be designed primarily to fulfill its material function and its form should be determined exclusively by its function.</w:t>
      </w:r>
    </w:p>
    <w:p w:rsidR="00A847B4" w:rsidRDefault="00A847B4"/>
    <w:p w:rsidR="00A847B4" w:rsidRDefault="00A847B4">
      <w:r w:rsidRPr="00F33339">
        <w:rPr>
          <w:b/>
        </w:rPr>
        <w:t>Gable</w:t>
      </w:r>
      <w:r>
        <w:t xml:space="preserve"> – A triangular section at the end of a pitched roof. </w:t>
      </w:r>
    </w:p>
    <w:p w:rsidR="00A847B4" w:rsidRDefault="00A847B4"/>
    <w:p w:rsidR="00E937FC" w:rsidRDefault="00E937FC">
      <w:proofErr w:type="gramStart"/>
      <w:r w:rsidRPr="00F33339">
        <w:rPr>
          <w:b/>
        </w:rPr>
        <w:t>Genre Painting</w:t>
      </w:r>
      <w:r>
        <w:t xml:space="preserve"> – A painting of everyday life.</w:t>
      </w:r>
      <w:proofErr w:type="gramEnd"/>
      <w:r>
        <w:t xml:space="preserve"> </w:t>
      </w:r>
    </w:p>
    <w:p w:rsidR="00E937FC" w:rsidRDefault="00E937FC"/>
    <w:p w:rsidR="00E937FC" w:rsidRDefault="00E937FC">
      <w:r w:rsidRPr="00F33339">
        <w:rPr>
          <w:b/>
        </w:rPr>
        <w:t>Genres</w:t>
      </w:r>
      <w:r>
        <w:t xml:space="preserve"> – The various categories of painting e.g. history, landscape, portrait, still life etc. </w:t>
      </w:r>
    </w:p>
    <w:p w:rsidR="00AF0910" w:rsidRDefault="00AF0910"/>
    <w:p w:rsidR="00E937FC" w:rsidRDefault="00E937FC">
      <w:proofErr w:type="gramStart"/>
      <w:r w:rsidRPr="00F33339">
        <w:rPr>
          <w:b/>
        </w:rPr>
        <w:t>Golden Section or Golden Mean</w:t>
      </w:r>
      <w:r>
        <w:t xml:space="preserve"> – An irrational proportion, probably known to the ancient Greeks and used by Renaissance art theorists.</w:t>
      </w:r>
      <w:proofErr w:type="gramEnd"/>
      <w:r>
        <w:t xml:space="preserve"> </w:t>
      </w:r>
      <w:proofErr w:type="gramStart"/>
      <w:r>
        <w:t>Essentially  the</w:t>
      </w:r>
      <w:proofErr w:type="gramEnd"/>
      <w:r>
        <w:t xml:space="preserve"> division of a composition so that the smaller part is to the larger part, what the larger part is to the whole. </w:t>
      </w:r>
      <w:proofErr w:type="gramStart"/>
      <w:r>
        <w:t>Roughly 5:8 as a fraction</w:t>
      </w:r>
      <w:r w:rsidR="00377D41">
        <w:t>.</w:t>
      </w:r>
      <w:proofErr w:type="gramEnd"/>
      <w:r>
        <w:t xml:space="preserve"> </w:t>
      </w:r>
    </w:p>
    <w:p w:rsidR="00E937FC" w:rsidRDefault="00926509">
      <w:r>
        <w:rPr>
          <w:noProof/>
          <w:lang w:val="en-GB" w:eastAsia="en-GB"/>
        </w:rPr>
        <w:drawing>
          <wp:anchor distT="0" distB="0" distL="114300" distR="114300" simplePos="0" relativeHeight="251684864" behindDoc="0" locked="0" layoutInCell="1" allowOverlap="1" wp14:anchorId="504C812F" wp14:editId="2204C822">
            <wp:simplePos x="0" y="0"/>
            <wp:positionH relativeFrom="column">
              <wp:posOffset>428625</wp:posOffset>
            </wp:positionH>
            <wp:positionV relativeFrom="paragraph">
              <wp:posOffset>93980</wp:posOffset>
            </wp:positionV>
            <wp:extent cx="2562225" cy="1584325"/>
            <wp:effectExtent l="0" t="0" r="9525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EE0" w:rsidRDefault="00697EE0"/>
    <w:p w:rsidR="00697EE0" w:rsidRDefault="00697EE0"/>
    <w:p w:rsidR="00697EE0" w:rsidRDefault="00697EE0"/>
    <w:p w:rsidR="00697EE0" w:rsidRDefault="00697EE0"/>
    <w:p w:rsidR="00697EE0" w:rsidRDefault="00697EE0"/>
    <w:p w:rsidR="00697EE0" w:rsidRDefault="00926509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1622EB" wp14:editId="2F465688">
                <wp:simplePos x="0" y="0"/>
                <wp:positionH relativeFrom="column">
                  <wp:posOffset>247650</wp:posOffset>
                </wp:positionH>
                <wp:positionV relativeFrom="paragraph">
                  <wp:posOffset>600075</wp:posOffset>
                </wp:positionV>
                <wp:extent cx="2990850" cy="266700"/>
                <wp:effectExtent l="0" t="0" r="0" b="0"/>
                <wp:wrapSquare wrapText="bothSides"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4F5" w:rsidRDefault="00C104F5">
                            <w:proofErr w:type="gramStart"/>
                            <w:r>
                              <w:t>Diagram of diminishing golden means.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53" type="#_x0000_t202" style="position:absolute;margin-left:19.5pt;margin-top:47.25pt;width:235.5pt;height:2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" filled="f" stroked="f">
                <v:textbox>
                  <w:txbxContent>
                    <w:p w:rsidR="00C104F5" w:rsidRDefault="00C104F5">
                      <w:proofErr w:type="gramStart"/>
                      <w:r>
                        <w:t>Diagram of diminishing golden means.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97EE0" w:rsidRDefault="00697EE0">
      <w:r w:rsidRPr="00F33339">
        <w:rPr>
          <w:b/>
        </w:rPr>
        <w:lastRenderedPageBreak/>
        <w:t>Ground</w:t>
      </w:r>
      <w:r>
        <w:t xml:space="preserve"> – The surface on which a painting is executed. </w:t>
      </w:r>
    </w:p>
    <w:p w:rsidR="00697EE0" w:rsidRDefault="00697EE0"/>
    <w:p w:rsidR="00697EE0" w:rsidRDefault="00697EE0">
      <w:r w:rsidRPr="00F33339">
        <w:rPr>
          <w:b/>
        </w:rPr>
        <w:t>Halo</w:t>
      </w:r>
      <w:r>
        <w:t xml:space="preserve"> – The circular light behind a sacred persons head. Similar is a glory or nimbus, which is a radiant holy light that surrounding a holy person. </w:t>
      </w:r>
    </w:p>
    <w:p w:rsidR="00697EE0" w:rsidRDefault="00697EE0"/>
    <w:p w:rsidR="00697EE0" w:rsidRDefault="00697EE0">
      <w:r w:rsidRPr="00F33339">
        <w:rPr>
          <w:b/>
        </w:rPr>
        <w:t>Hatching</w:t>
      </w:r>
      <w:r>
        <w:t xml:space="preserve"> – Parallel lines indicating shadow in a drawing or engraving. </w:t>
      </w:r>
    </w:p>
    <w:p w:rsidR="00697EE0" w:rsidRDefault="00697EE0"/>
    <w:p w:rsidR="00697EE0" w:rsidRDefault="00697EE0">
      <w:r w:rsidRPr="00F33339">
        <w:rPr>
          <w:b/>
        </w:rPr>
        <w:t xml:space="preserve">Highlight </w:t>
      </w:r>
      <w:r>
        <w:t xml:space="preserve">– In a painting, a spot of the highest or lightest value, usually white. </w:t>
      </w:r>
    </w:p>
    <w:p w:rsidR="00697EE0" w:rsidRDefault="00697EE0"/>
    <w:p w:rsidR="00697EE0" w:rsidRDefault="00697EE0">
      <w:proofErr w:type="gramStart"/>
      <w:r w:rsidRPr="00F33339">
        <w:rPr>
          <w:b/>
        </w:rPr>
        <w:t xml:space="preserve">History Painting </w:t>
      </w:r>
      <w:r>
        <w:t>– A figurative painting of a scene from classical mythology, the Bible, the lives of saints, or an historical event.</w:t>
      </w:r>
      <w:proofErr w:type="gramEnd"/>
      <w:r>
        <w:t xml:space="preserve"> </w:t>
      </w:r>
    </w:p>
    <w:p w:rsidR="00697EE0" w:rsidRDefault="00697EE0"/>
    <w:p w:rsidR="00697EE0" w:rsidRDefault="00697EE0">
      <w:r w:rsidRPr="00F33339">
        <w:rPr>
          <w:b/>
        </w:rPr>
        <w:t>Icon</w:t>
      </w:r>
      <w:r>
        <w:t xml:space="preserve"> – A small, portable panel painting of Christ, the Virgin and Child or the saints, produced for Greek or Russian Orthodox Christians. </w:t>
      </w:r>
    </w:p>
    <w:p w:rsidR="00697EE0" w:rsidRDefault="00697EE0"/>
    <w:p w:rsidR="00697EE0" w:rsidRDefault="00697EE0">
      <w:r w:rsidRPr="00F33339">
        <w:rPr>
          <w:b/>
        </w:rPr>
        <w:t>Iconoclasm</w:t>
      </w:r>
      <w:r>
        <w:t xml:space="preserve"> – The prohibition or destruction of religious images. </w:t>
      </w:r>
    </w:p>
    <w:p w:rsidR="00697EE0" w:rsidRDefault="00697EE0"/>
    <w:p w:rsidR="00E74370" w:rsidRDefault="00697EE0">
      <w:r w:rsidRPr="00F33339">
        <w:rPr>
          <w:b/>
        </w:rPr>
        <w:t>Iconography</w:t>
      </w:r>
      <w:r>
        <w:t xml:space="preserve"> – The study of the meaning of visual images </w:t>
      </w:r>
      <w:r w:rsidR="00E74370">
        <w:t xml:space="preserve">whether conveyed directly or through symbols or allegories. </w:t>
      </w:r>
    </w:p>
    <w:p w:rsidR="00E74370" w:rsidRDefault="00E74370"/>
    <w:p w:rsidR="00E74370" w:rsidRDefault="00E74370">
      <w:r w:rsidRPr="00F33339">
        <w:rPr>
          <w:b/>
        </w:rPr>
        <w:lastRenderedPageBreak/>
        <w:t>Iconology</w:t>
      </w:r>
      <w:r>
        <w:t xml:space="preserve"> – The study of the meaning of visual images in relation to their historical-cultural context. </w:t>
      </w:r>
    </w:p>
    <w:p w:rsidR="00E74370" w:rsidRDefault="00E74370"/>
    <w:p w:rsidR="00E74370" w:rsidRDefault="00E74370">
      <w:r w:rsidRPr="00F33339">
        <w:rPr>
          <w:b/>
        </w:rPr>
        <w:t>Impasto</w:t>
      </w:r>
      <w:r>
        <w:t xml:space="preserve"> – Oil paint thickly applied. </w:t>
      </w:r>
    </w:p>
    <w:p w:rsidR="00E74370" w:rsidRDefault="00E74370"/>
    <w:p w:rsidR="00E74370" w:rsidRDefault="00E74370">
      <w:r w:rsidRPr="00F33339">
        <w:rPr>
          <w:b/>
        </w:rPr>
        <w:t>Installation</w:t>
      </w:r>
      <w:r>
        <w:t xml:space="preserve"> – A designed environment set up as an art-work, usually multimedia. Always site specific.</w:t>
      </w:r>
    </w:p>
    <w:p w:rsidR="00E74370" w:rsidRDefault="00E74370"/>
    <w:p w:rsidR="00E74370" w:rsidRDefault="00E74370">
      <w:r w:rsidRPr="00F33339">
        <w:rPr>
          <w:b/>
        </w:rPr>
        <w:t>Intensity</w:t>
      </w:r>
      <w:r>
        <w:t xml:space="preserve"> – Richness or saturation of colour.</w:t>
      </w:r>
    </w:p>
    <w:p w:rsidR="00E74370" w:rsidRDefault="00E74370"/>
    <w:p w:rsidR="00E74370" w:rsidRDefault="00E74370">
      <w:r w:rsidRPr="00F33339">
        <w:rPr>
          <w:b/>
        </w:rPr>
        <w:t>Keystone</w:t>
      </w:r>
      <w:r>
        <w:t xml:space="preserve"> – The central stone of an arch or rib vault. </w:t>
      </w:r>
    </w:p>
    <w:p w:rsidR="00E74370" w:rsidRDefault="00E74370"/>
    <w:p w:rsidR="00E74370" w:rsidRDefault="00E74370">
      <w:r w:rsidRPr="00F33339">
        <w:rPr>
          <w:b/>
        </w:rPr>
        <w:t xml:space="preserve">Linear Style </w:t>
      </w:r>
      <w:r>
        <w:t xml:space="preserve">– Paintings in which forms are defined mainly by line, as opposed to those described as painterly. </w:t>
      </w:r>
    </w:p>
    <w:p w:rsidR="00E74370" w:rsidRDefault="00E74370"/>
    <w:p w:rsidR="00AE7944" w:rsidRDefault="00AE7944"/>
    <w:p w:rsidR="00E74370" w:rsidRDefault="00E74370">
      <w:r w:rsidRPr="00F33339">
        <w:rPr>
          <w:b/>
        </w:rPr>
        <w:t>Lintel</w:t>
      </w:r>
      <w:r>
        <w:t xml:space="preserve"> – A horizontal beam or stone bridging an opening. </w:t>
      </w:r>
    </w:p>
    <w:p w:rsidR="00E74370" w:rsidRDefault="00E74370"/>
    <w:p w:rsidR="00E74370" w:rsidRDefault="00926509">
      <w:r>
        <w:rPr>
          <w:noProof/>
          <w:lang w:val="en-GB" w:eastAsia="en-GB"/>
        </w:rPr>
        <w:drawing>
          <wp:anchor distT="0" distB="0" distL="114300" distR="114300" simplePos="0" relativeHeight="251721728" behindDoc="0" locked="0" layoutInCell="1" allowOverlap="1" wp14:anchorId="136F3D31" wp14:editId="2D8B4942">
            <wp:simplePos x="0" y="0"/>
            <wp:positionH relativeFrom="column">
              <wp:posOffset>47625</wp:posOffset>
            </wp:positionH>
            <wp:positionV relativeFrom="paragraph">
              <wp:posOffset>-4445</wp:posOffset>
            </wp:positionV>
            <wp:extent cx="3028315" cy="2184400"/>
            <wp:effectExtent l="0" t="0" r="635" b="6350"/>
            <wp:wrapSquare wrapText="bothSides"/>
            <wp:docPr id="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370">
        <w:t xml:space="preserve"> </w:t>
      </w:r>
    </w:p>
    <w:p w:rsidR="00E74370" w:rsidRDefault="00E74370"/>
    <w:p w:rsidR="00E74370" w:rsidRDefault="00E74370"/>
    <w:p w:rsidR="00AE7944" w:rsidRDefault="00AE7944"/>
    <w:p w:rsidR="00926509" w:rsidRDefault="00926509"/>
    <w:p w:rsidR="00926509" w:rsidRDefault="00926509"/>
    <w:p w:rsidR="00926509" w:rsidRDefault="00926509"/>
    <w:p w:rsidR="00926509" w:rsidRDefault="00926509"/>
    <w:p w:rsidR="00926509" w:rsidRDefault="00926509"/>
    <w:p w:rsidR="00926509" w:rsidRDefault="00926509"/>
    <w:p w:rsidR="007249EB" w:rsidRDefault="00E74370">
      <w:r w:rsidRPr="00F33339">
        <w:rPr>
          <w:b/>
        </w:rPr>
        <w:t>Mass</w:t>
      </w:r>
      <w:r>
        <w:t xml:space="preserve"> – The three-dimensional bulk of an object, as distinct from the two-dimensional </w:t>
      </w:r>
      <w:r w:rsidR="007249EB">
        <w:t xml:space="preserve">area it covers or the single plane on its surface. </w:t>
      </w:r>
    </w:p>
    <w:p w:rsidR="007249EB" w:rsidRDefault="007249EB"/>
    <w:p w:rsidR="007249EB" w:rsidRDefault="007249EB">
      <w:r w:rsidRPr="00F33339">
        <w:rPr>
          <w:b/>
        </w:rPr>
        <w:t>Medium</w:t>
      </w:r>
      <w:r>
        <w:t xml:space="preserve"> – The process or means used by an artist (e.g. oil on canvas).</w:t>
      </w:r>
    </w:p>
    <w:p w:rsidR="007249EB" w:rsidRDefault="007249EB"/>
    <w:p w:rsidR="007249EB" w:rsidRDefault="007249EB">
      <w:r w:rsidRPr="00F33339">
        <w:rPr>
          <w:b/>
        </w:rPr>
        <w:t xml:space="preserve">Memento Mori </w:t>
      </w:r>
      <w:r>
        <w:t xml:space="preserve">– An image intended to serve as a reminder of death, usually a human skull. </w:t>
      </w:r>
    </w:p>
    <w:p w:rsidR="007249EB" w:rsidRDefault="007249EB"/>
    <w:p w:rsidR="007249EB" w:rsidRDefault="007249EB">
      <w:r w:rsidRPr="00F33339">
        <w:rPr>
          <w:b/>
        </w:rPr>
        <w:t>Modelling</w:t>
      </w:r>
      <w:r>
        <w:t xml:space="preserve"> – The process of fashioning materials like clay or wax, and by extension (in painting, drawing etc.) the indication of solid form through shading. </w:t>
      </w:r>
    </w:p>
    <w:p w:rsidR="007249EB" w:rsidRDefault="007249EB"/>
    <w:p w:rsidR="007249EB" w:rsidRDefault="007249EB">
      <w:r w:rsidRPr="00F33339">
        <w:rPr>
          <w:b/>
        </w:rPr>
        <w:t>Monochrome</w:t>
      </w:r>
      <w:r>
        <w:t xml:space="preserve"> – Painting or drawing or photograph in the tones of a single colour. </w:t>
      </w:r>
    </w:p>
    <w:p w:rsidR="007249EB" w:rsidRDefault="007249EB"/>
    <w:p w:rsidR="007249EB" w:rsidRDefault="007249EB">
      <w:r w:rsidRPr="00F33339">
        <w:rPr>
          <w:b/>
        </w:rPr>
        <w:t>Mosaic</w:t>
      </w:r>
      <w:r>
        <w:t xml:space="preserve"> – A pictorial representation made of small </w:t>
      </w:r>
      <w:proofErr w:type="spellStart"/>
      <w:r>
        <w:t>coloured</w:t>
      </w:r>
      <w:proofErr w:type="spellEnd"/>
      <w:r>
        <w:t xml:space="preserve"> stones, or cubes of stone, set in plaster. </w:t>
      </w:r>
    </w:p>
    <w:p w:rsidR="007249EB" w:rsidRDefault="007249EB"/>
    <w:p w:rsidR="007249EB" w:rsidRDefault="007249EB">
      <w:r w:rsidRPr="00F33339">
        <w:rPr>
          <w:b/>
        </w:rPr>
        <w:t xml:space="preserve">Mural </w:t>
      </w:r>
      <w:r>
        <w:t xml:space="preserve">– A painting on a wall. </w:t>
      </w:r>
      <w:proofErr w:type="gramStart"/>
      <w:r>
        <w:t>Usually, but not always, a fresco.</w:t>
      </w:r>
      <w:proofErr w:type="gramEnd"/>
      <w:r>
        <w:t xml:space="preserve"> </w:t>
      </w:r>
    </w:p>
    <w:p w:rsidR="007249EB" w:rsidRDefault="007249EB"/>
    <w:p w:rsidR="007249EB" w:rsidRDefault="007249EB">
      <w:r w:rsidRPr="00F33339">
        <w:rPr>
          <w:b/>
        </w:rPr>
        <w:t>Nave</w:t>
      </w:r>
      <w:r>
        <w:t xml:space="preserve"> – The congregational area of a church, flanked by aisles. </w:t>
      </w:r>
    </w:p>
    <w:p w:rsidR="007249EB" w:rsidRDefault="007249EB"/>
    <w:p w:rsidR="007249EB" w:rsidRDefault="007249EB">
      <w:r w:rsidRPr="00F33339">
        <w:rPr>
          <w:b/>
        </w:rPr>
        <w:t>Oculus</w:t>
      </w:r>
      <w:r>
        <w:t xml:space="preserve"> – A circular opening in a wall or ceiling. </w:t>
      </w:r>
    </w:p>
    <w:p w:rsidR="007249EB" w:rsidRDefault="007249EB"/>
    <w:p w:rsidR="00AE7944" w:rsidRDefault="00AE7944"/>
    <w:p w:rsidR="008F459A" w:rsidRDefault="007249EB">
      <w:r w:rsidRPr="00F33339">
        <w:rPr>
          <w:b/>
        </w:rPr>
        <w:t>Orders</w:t>
      </w:r>
      <w:r>
        <w:t xml:space="preserve"> – In classical architecture an order consists of a column with base (usually) shaft, capital and entablature, decorated according to one of six accepted models. </w:t>
      </w:r>
    </w:p>
    <w:p w:rsidR="008F459A" w:rsidRDefault="008F459A"/>
    <w:p w:rsidR="00E74370" w:rsidRDefault="00926509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2D25799E" wp14:editId="11B776D9">
                <wp:simplePos x="0" y="0"/>
                <wp:positionH relativeFrom="column">
                  <wp:posOffset>-561975</wp:posOffset>
                </wp:positionH>
                <wp:positionV relativeFrom="paragraph">
                  <wp:posOffset>299085</wp:posOffset>
                </wp:positionV>
                <wp:extent cx="4295775" cy="2305050"/>
                <wp:effectExtent l="0" t="0" r="9525" b="0"/>
                <wp:wrapSquare wrapText="bothSides"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95775" cy="2305050"/>
                          <a:chOff x="0" y="0"/>
                          <a:chExt cx="4295775" cy="2305050"/>
                        </a:xfrm>
                      </wpg:grpSpPr>
                      <wps:wsp>
                        <wps:cNvPr id="37" name="Text Box 37"/>
                        <wps:cNvSpPr txBox="1"/>
                        <wps:spPr>
                          <a:xfrm>
                            <a:off x="0" y="2038350"/>
                            <a:ext cx="6858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104F5" w:rsidRDefault="00C104F5">
                              <w:r>
                                <w:t>Doric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 Box 38"/>
                        <wps:cNvSpPr txBox="1"/>
                        <wps:spPr>
                          <a:xfrm>
                            <a:off x="685800" y="2038350"/>
                            <a:ext cx="6858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104F5" w:rsidRDefault="00C104F5">
                              <w:r>
                                <w:t>Ionic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 Box 39"/>
                        <wps:cNvSpPr txBox="1"/>
                        <wps:spPr>
                          <a:xfrm>
                            <a:off x="1371600" y="2057400"/>
                            <a:ext cx="91440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104F5" w:rsidRDefault="00C104F5">
                              <w:r>
                                <w:t>Corinthian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2" o:spid="_x0000_s1054" style="position:absolute;margin-left:-44.25pt;margin-top:23.55pt;width:338.25pt;height:181.5pt;z-index:251722752" coordsize="42957,23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">
                <v:shape id="Text Box 37" o:spid="_x0000_s1055" type="#_x0000_t202" style="position:absolute;top:20383;width:6858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wR7cQA&#10;AADbAAAADwAAAGRycy9kb3ducmV2LnhtbESPT2sCMRTE7wW/Q3hCb5rUqm23G0UsgqeKVgu9PTZv&#10;/+DmZdmk7vrtG0HocZiZ3zDpsre1uFDrK8cansYKBHHmTMWFhuPXZvQKwgdkg7Vj0nAlD8vF4CHF&#10;xLiO93Q5hEJECPsENZQhNImUPivJoh+7hjh6uWsthijbQpoWuwi3tZwoNZcWK44LJTa0Lik7H36t&#10;htNn/vM9Vbviw86azvVKsn2TWj8O+9U7iEB9+A/f21uj4fkFbl/i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cEe3EAAAA2wAAAA8AAAAAAAAAAAAAAAAAmAIAAGRycy9k&#10;b3ducmV2LnhtbFBLBQYAAAAABAAEAPUAAACJAwAAAAA=&#10;" filled="f" stroked="f">
                  <v:textbox>
                    <w:txbxContent>
                      <w:p w:rsidR="00C104F5" w:rsidRDefault="00C104F5">
                        <w:r>
                          <w:t>Doric</w:t>
                        </w:r>
                      </w:p>
                    </w:txbxContent>
                  </v:textbox>
                </v:shape>
                <v:shape id="Text Box 38" o:spid="_x0000_s1056" type="#_x0000_t202" style="position:absolute;left:6858;top:20383;width:6858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Fn8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bP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DhZ/BAAAA2wAAAA8AAAAAAAAAAAAAAAAAmAIAAGRycy9kb3du&#10;cmV2LnhtbFBLBQYAAAAABAAEAPUAAACGAwAAAAA=&#10;" filled="f" stroked="f">
                  <v:textbox>
                    <w:txbxContent>
                      <w:p w:rsidR="00C104F5" w:rsidRDefault="00C104F5">
                        <w:r>
                          <w:t>Ionic</w:t>
                        </w:r>
                      </w:p>
                    </w:txbxContent>
                  </v:textbox>
                </v:shape>
                <v:shape id="Text Box 39" o:spid="_x0000_s1057" type="#_x0000_t202" style="position:absolute;left:13716;top:20574;width:9144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8gBMIA&#10;AADbAAAADwAAAGRycy9kb3ducmV2LnhtbESPT4vCMBTE74LfITzB25qoq2g1iigLe1rxL3h7NM+2&#10;2LyUJmu7336zsOBxmJnfMMt1a0vxpNoXjjUMBwoEcepMwZmG8+njbQbCB2SDpWPS8EMe1qtuZ4mJ&#10;cQ0f6HkMmYgQ9glqyEOoEil9mpNFP3AVcfTurrYYoqwzaWpsItyWcqTUVFosOC7kWNE2p/Rx/LYa&#10;Ll/32/Vd7bOdnVSNa5VkO5da93vtZgEiUBte4f/2p9EwnsPfl/g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yAEwgAAANsAAAAPAAAAAAAAAAAAAAAAAJgCAABkcnMvZG93&#10;bnJldi54bWxQSwUGAAAAAAQABAD1AAAAhwMAAAAA&#10;" filled="f" stroked="f">
                  <v:textbox>
                    <w:txbxContent>
                      <w:p w:rsidR="00C104F5" w:rsidRDefault="00C104F5">
                        <w:r>
                          <w:t>Corinthian</w:t>
                        </w:r>
                      </w:p>
                    </w:txbxContent>
                  </v:textbox>
                </v:shape>
                <v:shape id="Picture 15" o:spid="_x0000_s1058" type="#_x0000_t75" style="position:absolute;width:42957;height:20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XNUHDAAAA2wAAAA8AAABkcnMvZG93bnJldi54bWxEj81qwzAQhO+BvoPYQm+J3BRMcKOEEBLs&#10;S2nz0/tibSxja+Vaiu2+fVUo9DjMzDfMejvZVgzU+9qxgudFAoK4dLrmSsH1cpyvQPiArLF1TAq+&#10;ycN28zBbY6bdyCcazqESEcI+QwUmhC6T0peGLPqF64ijd3O9xRBlX0nd4xjhtpXLJEmlxZrjgsGO&#10;9obK5ny3CvKv/PA+HJuDKevm5vCjePscnFJPj9PuFUSgKfyH/9qFVvCSwu+X+AP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Vc1QcMAAADbAAAADwAAAAAAAAAAAAAAAACf&#10;AgAAZHJzL2Rvd25yZXYueG1sUEsFBgAAAAAEAAQA9wAAAI8DAAAAAA==&#10;">
                  <v:imagedata r:id="rId26" o:title=""/>
                  <v:path arrowok="t"/>
                </v:shape>
                <w10:wrap type="square"/>
              </v:group>
            </w:pict>
          </mc:Fallback>
        </mc:AlternateContent>
      </w:r>
      <w:r w:rsidR="007249EB">
        <w:t xml:space="preserve"> </w:t>
      </w:r>
      <w:r w:rsidR="008F459A">
        <w:t xml:space="preserve">Try to learn </w:t>
      </w:r>
      <w:r w:rsidR="008F459A" w:rsidRPr="008F459A">
        <w:rPr>
          <w:b/>
        </w:rPr>
        <w:t xml:space="preserve">Doric, Ionic </w:t>
      </w:r>
      <w:r w:rsidR="008F459A">
        <w:t xml:space="preserve">and </w:t>
      </w:r>
      <w:r w:rsidR="008F459A" w:rsidRPr="008F459A">
        <w:rPr>
          <w:b/>
        </w:rPr>
        <w:t>Corinthian.</w:t>
      </w:r>
      <w:r w:rsidR="008F459A">
        <w:t xml:space="preserve"> </w:t>
      </w:r>
    </w:p>
    <w:p w:rsidR="00697EE0" w:rsidRDefault="00E74370">
      <w:r>
        <w:t xml:space="preserve"> </w:t>
      </w:r>
      <w:r w:rsidR="00697EE0">
        <w:t xml:space="preserve">   </w:t>
      </w:r>
    </w:p>
    <w:p w:rsidR="00A847B4" w:rsidRDefault="008F459A">
      <w:r w:rsidRPr="00F33339">
        <w:rPr>
          <w:b/>
        </w:rPr>
        <w:t>Painterly</w:t>
      </w:r>
      <w:r>
        <w:t xml:space="preserve"> – Characteristic of a painting in which forms are defined by tone rather than line. </w:t>
      </w:r>
    </w:p>
    <w:p w:rsidR="008F459A" w:rsidRDefault="008F459A"/>
    <w:p w:rsidR="008F459A" w:rsidRDefault="008F459A">
      <w:r w:rsidRPr="00F33339">
        <w:rPr>
          <w:b/>
        </w:rPr>
        <w:t>Palette</w:t>
      </w:r>
      <w:r>
        <w:t xml:space="preserve"> – The range of </w:t>
      </w:r>
      <w:proofErr w:type="spellStart"/>
      <w:r>
        <w:t>colours</w:t>
      </w:r>
      <w:proofErr w:type="spellEnd"/>
      <w:r>
        <w:t xml:space="preserve"> used by an artist. </w:t>
      </w:r>
    </w:p>
    <w:p w:rsidR="008F459A" w:rsidRDefault="008F459A"/>
    <w:p w:rsidR="008F459A" w:rsidRDefault="008F459A">
      <w:r w:rsidRPr="00F33339">
        <w:rPr>
          <w:b/>
        </w:rPr>
        <w:t>Patina</w:t>
      </w:r>
      <w:r>
        <w:t xml:space="preserve"> – The effect produced, either naturally or artificially, on bronze by oxidation. The term is also </w:t>
      </w:r>
      <w:r>
        <w:lastRenderedPageBreak/>
        <w:t xml:space="preserve">used figuratively for the surface texture of old objects. </w:t>
      </w:r>
      <w:proofErr w:type="gramStart"/>
      <w:r>
        <w:t>Pedestal – In classical architecture, the base supporting a single column or colonnade.</w:t>
      </w:r>
      <w:proofErr w:type="gramEnd"/>
      <w:r>
        <w:t xml:space="preserve"> </w:t>
      </w:r>
      <w:proofErr w:type="gramStart"/>
      <w:r>
        <w:t>More loosely, the base of for a statue, bust, vase or any superstructure.</w:t>
      </w:r>
      <w:proofErr w:type="gramEnd"/>
      <w:r>
        <w:t xml:space="preserve"> </w:t>
      </w:r>
    </w:p>
    <w:p w:rsidR="008F459A" w:rsidRDefault="008F459A"/>
    <w:p w:rsidR="00F5355A" w:rsidRDefault="00926509">
      <w:r w:rsidRPr="00F33339">
        <w:rPr>
          <w:b/>
          <w:noProof/>
          <w:lang w:val="en-GB" w:eastAsia="en-GB"/>
        </w:rPr>
        <w:drawing>
          <wp:anchor distT="0" distB="0" distL="114300" distR="114300" simplePos="0" relativeHeight="251724800" behindDoc="0" locked="0" layoutInCell="1" allowOverlap="1" wp14:anchorId="0842F92E" wp14:editId="0C5E01A7">
            <wp:simplePos x="0" y="0"/>
            <wp:positionH relativeFrom="column">
              <wp:posOffset>381000</wp:posOffset>
            </wp:positionH>
            <wp:positionV relativeFrom="paragraph">
              <wp:posOffset>2613660</wp:posOffset>
            </wp:positionV>
            <wp:extent cx="2553970" cy="2209800"/>
            <wp:effectExtent l="0" t="0" r="0" b="0"/>
            <wp:wrapSquare wrapText="bothSides"/>
            <wp:docPr id="4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59A" w:rsidRPr="00F33339">
        <w:rPr>
          <w:b/>
        </w:rPr>
        <w:t>Pediment</w:t>
      </w:r>
      <w:r w:rsidR="008F459A">
        <w:t xml:space="preserve"> – A low pitched gable over a portico, door or window. </w:t>
      </w:r>
    </w:p>
    <w:p w:rsidR="00F5355A" w:rsidRDefault="00926509">
      <w:r>
        <w:rPr>
          <w:noProof/>
          <w:lang w:val="en-GB" w:eastAsia="en-GB"/>
        </w:rPr>
        <w:drawing>
          <wp:anchor distT="0" distB="0" distL="114300" distR="114300" simplePos="0" relativeHeight="251723776" behindDoc="0" locked="0" layoutInCell="1" allowOverlap="1" wp14:anchorId="2F82DABF" wp14:editId="4A0E9B0A">
            <wp:simplePos x="0" y="0"/>
            <wp:positionH relativeFrom="column">
              <wp:posOffset>-133350</wp:posOffset>
            </wp:positionH>
            <wp:positionV relativeFrom="paragraph">
              <wp:posOffset>96520</wp:posOffset>
            </wp:positionV>
            <wp:extent cx="3714750" cy="1583690"/>
            <wp:effectExtent l="0" t="0" r="0" b="0"/>
            <wp:wrapSquare wrapText="bothSides"/>
            <wp:docPr id="4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355A" w:rsidRDefault="008F459A">
      <w:r>
        <w:t xml:space="preserve"> </w:t>
      </w:r>
      <w:proofErr w:type="spellStart"/>
      <w:r w:rsidR="00F5355A" w:rsidRPr="00F33339">
        <w:rPr>
          <w:b/>
        </w:rPr>
        <w:t>Pendentive</w:t>
      </w:r>
      <w:proofErr w:type="spellEnd"/>
      <w:r w:rsidR="00F5355A">
        <w:t xml:space="preserve"> – A concave spandrel, leading from the angle of two walls to the base of a circular dome. </w:t>
      </w:r>
    </w:p>
    <w:p w:rsidR="00F5355A" w:rsidRDefault="00F5355A"/>
    <w:p w:rsidR="00F5355A" w:rsidRDefault="00F5355A"/>
    <w:p w:rsidR="00F5355A" w:rsidRDefault="00F5355A"/>
    <w:p w:rsidR="00F5355A" w:rsidRDefault="00F5355A">
      <w:r w:rsidRPr="00F33339">
        <w:rPr>
          <w:b/>
        </w:rPr>
        <w:lastRenderedPageBreak/>
        <w:t xml:space="preserve">Perspective </w:t>
      </w:r>
      <w:r>
        <w:t>– Systems of representing objects in spatial recession.</w:t>
      </w:r>
    </w:p>
    <w:p w:rsidR="00F5355A" w:rsidRDefault="00F5355A"/>
    <w:p w:rsidR="00F5355A" w:rsidRDefault="00F5355A">
      <w:r>
        <w:rPr>
          <w:noProof/>
          <w:lang w:val="en-GB" w:eastAsia="en-GB"/>
        </w:rPr>
        <w:drawing>
          <wp:inline distT="0" distB="0" distL="0" distR="0" wp14:anchorId="6F24F076" wp14:editId="7729D986">
            <wp:extent cx="3263462" cy="1752600"/>
            <wp:effectExtent l="0" t="0" r="0" b="0"/>
            <wp:docPr id="4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761" cy="175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55A" w:rsidRDefault="00F5355A"/>
    <w:p w:rsidR="00F5355A" w:rsidRDefault="00F5355A">
      <w:proofErr w:type="gramStart"/>
      <w:r w:rsidRPr="00F33339">
        <w:rPr>
          <w:b/>
        </w:rPr>
        <w:t xml:space="preserve">Picture Plane </w:t>
      </w:r>
      <w:r>
        <w:t>– The flat surface of a picture.</w:t>
      </w:r>
      <w:proofErr w:type="gramEnd"/>
      <w:r>
        <w:t xml:space="preserve"> If painted according to Western ideas of perspective, it is conceived of as a transparent window between the spectator and the pictorial space. </w:t>
      </w:r>
    </w:p>
    <w:p w:rsidR="00F5355A" w:rsidRDefault="00F5355A"/>
    <w:p w:rsidR="00F5355A" w:rsidRDefault="00F5355A">
      <w:r w:rsidRPr="00F33339">
        <w:rPr>
          <w:b/>
        </w:rPr>
        <w:t>Pier</w:t>
      </w:r>
      <w:r>
        <w:t xml:space="preserve"> – A solid masonry support.</w:t>
      </w:r>
    </w:p>
    <w:p w:rsidR="00F5355A" w:rsidRDefault="00F5355A"/>
    <w:p w:rsidR="00F5355A" w:rsidRDefault="00F5355A">
      <w:r w:rsidRPr="00F33339">
        <w:rPr>
          <w:b/>
        </w:rPr>
        <w:t>Pieta</w:t>
      </w:r>
      <w:r>
        <w:t xml:space="preserve"> – An image or sculpture of the Virgin Mary with the dead Christ on her lap.</w:t>
      </w:r>
    </w:p>
    <w:p w:rsidR="00F5355A" w:rsidRDefault="00F5355A"/>
    <w:p w:rsidR="00F5355A" w:rsidRDefault="00F5355A">
      <w:r w:rsidRPr="00F33339">
        <w:rPr>
          <w:b/>
        </w:rPr>
        <w:t>Pigment</w:t>
      </w:r>
      <w:r>
        <w:t xml:space="preserve"> – The </w:t>
      </w:r>
      <w:proofErr w:type="spellStart"/>
      <w:r>
        <w:t>colouring</w:t>
      </w:r>
      <w:proofErr w:type="spellEnd"/>
      <w:r>
        <w:t xml:space="preserve"> substance, usually a powder, held together by a medium (e.g. oil for paint, gum </w:t>
      </w:r>
      <w:proofErr w:type="spellStart"/>
      <w:r>
        <w:t>arabic</w:t>
      </w:r>
      <w:proofErr w:type="spellEnd"/>
      <w:r>
        <w:t xml:space="preserve"> for </w:t>
      </w:r>
      <w:proofErr w:type="spellStart"/>
      <w:r>
        <w:t>watercolour</w:t>
      </w:r>
      <w:proofErr w:type="spellEnd"/>
      <w:r>
        <w:t xml:space="preserve">) which allows it to be applied evenly and fixes it to the ground. </w:t>
      </w:r>
    </w:p>
    <w:p w:rsidR="00F5355A" w:rsidRDefault="00F5355A"/>
    <w:p w:rsidR="008905ED" w:rsidRDefault="00F5355A">
      <w:r w:rsidRPr="00F33339">
        <w:rPr>
          <w:b/>
        </w:rPr>
        <w:lastRenderedPageBreak/>
        <w:t>Pilaster</w:t>
      </w:r>
      <w:r>
        <w:t xml:space="preserve"> </w:t>
      </w:r>
      <w:r w:rsidR="008905ED">
        <w:t>–</w:t>
      </w:r>
      <w:r>
        <w:t xml:space="preserve"> </w:t>
      </w:r>
      <w:r w:rsidR="008905ED">
        <w:t>A shallow pier projecting only slightly from a wall.</w:t>
      </w:r>
    </w:p>
    <w:p w:rsidR="008905ED" w:rsidRDefault="008905ED"/>
    <w:p w:rsidR="008905ED" w:rsidRDefault="008905ED">
      <w:r w:rsidRPr="00F33339">
        <w:rPr>
          <w:b/>
        </w:rPr>
        <w:t>Pillar</w:t>
      </w:r>
      <w:r>
        <w:t xml:space="preserve"> – A free-standing upright member, distinct from a column in that it need not be circular or conform </w:t>
      </w:r>
      <w:proofErr w:type="gramStart"/>
      <w:r>
        <w:t>with</w:t>
      </w:r>
      <w:proofErr w:type="gramEnd"/>
      <w:r>
        <w:t xml:space="preserve"> the classical orders. </w:t>
      </w:r>
    </w:p>
    <w:p w:rsidR="008905ED" w:rsidRDefault="008905ED"/>
    <w:p w:rsidR="008905ED" w:rsidRDefault="008905ED">
      <w:r w:rsidRPr="00F33339">
        <w:rPr>
          <w:b/>
        </w:rPr>
        <w:t>Plan</w:t>
      </w:r>
      <w:r>
        <w:t xml:space="preserve"> – The horizontal arrangement of one or more buildings or a single part of a building; or a diagram showing such an arrangement. </w:t>
      </w:r>
    </w:p>
    <w:p w:rsidR="008905ED" w:rsidRDefault="008905ED"/>
    <w:p w:rsidR="008905ED" w:rsidRDefault="008905ED">
      <w:proofErr w:type="spellStart"/>
      <w:r w:rsidRPr="00F33339">
        <w:rPr>
          <w:b/>
        </w:rPr>
        <w:t>Plein</w:t>
      </w:r>
      <w:proofErr w:type="spellEnd"/>
      <w:r w:rsidRPr="00F33339">
        <w:rPr>
          <w:b/>
        </w:rPr>
        <w:t xml:space="preserve"> Air Painting </w:t>
      </w:r>
      <w:r>
        <w:t xml:space="preserve">– A painting executed out of doors. </w:t>
      </w:r>
    </w:p>
    <w:p w:rsidR="008905ED" w:rsidRDefault="008905ED"/>
    <w:p w:rsidR="008905ED" w:rsidRDefault="008905ED">
      <w:proofErr w:type="gramStart"/>
      <w:r w:rsidRPr="00F33339">
        <w:rPr>
          <w:b/>
        </w:rPr>
        <w:t>Plinth</w:t>
      </w:r>
      <w:r>
        <w:t xml:space="preserve">  -</w:t>
      </w:r>
      <w:proofErr w:type="gramEnd"/>
      <w:r>
        <w:t xml:space="preserve"> The projecting base of a wall or column.</w:t>
      </w:r>
    </w:p>
    <w:p w:rsidR="008905ED" w:rsidRDefault="008905ED"/>
    <w:p w:rsidR="008905ED" w:rsidRDefault="008905ED">
      <w:proofErr w:type="spellStart"/>
      <w:r w:rsidRPr="00F33339">
        <w:rPr>
          <w:b/>
        </w:rPr>
        <w:t>Ploychromy</w:t>
      </w:r>
      <w:proofErr w:type="spellEnd"/>
      <w:r>
        <w:t xml:space="preserve"> – The use of many </w:t>
      </w:r>
      <w:proofErr w:type="spellStart"/>
      <w:r>
        <w:t>colours</w:t>
      </w:r>
      <w:proofErr w:type="spellEnd"/>
      <w:r>
        <w:t xml:space="preserve"> in a painting, sculpture or building. </w:t>
      </w:r>
    </w:p>
    <w:p w:rsidR="008905ED" w:rsidRDefault="008905ED"/>
    <w:p w:rsidR="008905ED" w:rsidRDefault="008905ED">
      <w:proofErr w:type="spellStart"/>
      <w:r w:rsidRPr="00F33339">
        <w:rPr>
          <w:b/>
        </w:rPr>
        <w:t>Polyptych</w:t>
      </w:r>
      <w:proofErr w:type="spellEnd"/>
      <w:r>
        <w:t xml:space="preserve"> – A painting or relief, usually an altarpiece on more than three panels.</w:t>
      </w:r>
    </w:p>
    <w:p w:rsidR="008905ED" w:rsidRDefault="008905ED"/>
    <w:p w:rsidR="008905ED" w:rsidRDefault="008905ED">
      <w:r w:rsidRPr="00F33339">
        <w:rPr>
          <w:b/>
        </w:rPr>
        <w:t>Portico</w:t>
      </w:r>
      <w:r>
        <w:t xml:space="preserve"> – A roofed space, open or partly enclosed</w:t>
      </w:r>
      <w:proofErr w:type="gramStart"/>
      <w:r>
        <w:t>, forming</w:t>
      </w:r>
      <w:proofErr w:type="gramEnd"/>
      <w:r>
        <w:t xml:space="preserve"> the entrance, and usually the centerpiece of the façade. </w:t>
      </w:r>
    </w:p>
    <w:p w:rsidR="008905ED" w:rsidRDefault="008905ED"/>
    <w:p w:rsidR="008905ED" w:rsidRDefault="008905ED">
      <w:r w:rsidRPr="00F33339">
        <w:rPr>
          <w:b/>
        </w:rPr>
        <w:t>Priming</w:t>
      </w:r>
      <w:r>
        <w:t xml:space="preserve"> – A coating applied to a surface which is to be painted. </w:t>
      </w:r>
    </w:p>
    <w:p w:rsidR="008905ED" w:rsidRDefault="008905ED"/>
    <w:p w:rsidR="008905ED" w:rsidRDefault="008905ED">
      <w:r w:rsidRPr="00F33339">
        <w:rPr>
          <w:b/>
        </w:rPr>
        <w:lastRenderedPageBreak/>
        <w:t>Pulpit</w:t>
      </w:r>
      <w:r>
        <w:t xml:space="preserve"> – An elevated stand surrounded by a parapet for a preacher or reader in a Christian place of worship. </w:t>
      </w:r>
    </w:p>
    <w:p w:rsidR="008905ED" w:rsidRDefault="008905ED"/>
    <w:p w:rsidR="00C104F5" w:rsidRDefault="008905ED">
      <w:r w:rsidRPr="00F33339">
        <w:rPr>
          <w:b/>
        </w:rPr>
        <w:t xml:space="preserve">Relief Sculpture </w:t>
      </w:r>
      <w:r>
        <w:t>– Sculptural forms projecting from a ground, called high relief when they are at least half i</w:t>
      </w:r>
      <w:r w:rsidR="00C104F5">
        <w:t xml:space="preserve">n the round, otherwise low relief or bas-relief. </w:t>
      </w:r>
    </w:p>
    <w:p w:rsidR="00C104F5" w:rsidRDefault="00C104F5"/>
    <w:p w:rsidR="00C104F5" w:rsidRDefault="00C104F5">
      <w:r w:rsidRPr="00F33339">
        <w:rPr>
          <w:b/>
        </w:rPr>
        <w:t xml:space="preserve">Rib </w:t>
      </w:r>
      <w:r>
        <w:t xml:space="preserve">– A projecting band on a ceiling or vault, usually structural but sometimes purely decorative, separating the cells of a groined vault. </w:t>
      </w:r>
    </w:p>
    <w:p w:rsidR="00C104F5" w:rsidRDefault="00C104F5"/>
    <w:p w:rsidR="00C104F5" w:rsidRDefault="00C104F5">
      <w:proofErr w:type="gramStart"/>
      <w:r w:rsidRPr="00F33339">
        <w:rPr>
          <w:b/>
        </w:rPr>
        <w:t xml:space="preserve">Rose Window </w:t>
      </w:r>
      <w:r>
        <w:t>– A large circular window on the façade of a gothic church.</w:t>
      </w:r>
      <w:proofErr w:type="gramEnd"/>
    </w:p>
    <w:p w:rsidR="00C104F5" w:rsidRDefault="00C104F5"/>
    <w:p w:rsidR="00C104F5" w:rsidRDefault="00C104F5">
      <w:r w:rsidRPr="00F33339">
        <w:rPr>
          <w:b/>
        </w:rPr>
        <w:t xml:space="preserve">Rustication </w:t>
      </w:r>
      <w:r>
        <w:t xml:space="preserve">– Massive blocks of masonry with roughened surfaces and sunk joints, often simulated in plaster. </w:t>
      </w:r>
    </w:p>
    <w:p w:rsidR="00C104F5" w:rsidRDefault="00C104F5"/>
    <w:p w:rsidR="00C104F5" w:rsidRDefault="00C104F5">
      <w:r w:rsidRPr="00F33339">
        <w:rPr>
          <w:b/>
        </w:rPr>
        <w:t xml:space="preserve">Sacra Conversazione </w:t>
      </w:r>
      <w:r>
        <w:t>– The Virgin and Child with saints depicted in such a way as they occupy a single pictorial space.</w:t>
      </w:r>
    </w:p>
    <w:p w:rsidR="00C104F5" w:rsidRDefault="00C104F5"/>
    <w:p w:rsidR="00C104F5" w:rsidRDefault="00C104F5">
      <w:r w:rsidRPr="00F33339">
        <w:rPr>
          <w:b/>
        </w:rPr>
        <w:t>Saturation</w:t>
      </w:r>
      <w:r>
        <w:t xml:space="preserve"> – The relative brightness or dullness of colour, also called intensity. </w:t>
      </w:r>
    </w:p>
    <w:p w:rsidR="00C104F5" w:rsidRDefault="00C104F5"/>
    <w:p w:rsidR="00C104F5" w:rsidRDefault="00C104F5">
      <w:proofErr w:type="spellStart"/>
      <w:proofErr w:type="gramStart"/>
      <w:r w:rsidRPr="00F33339">
        <w:rPr>
          <w:b/>
        </w:rPr>
        <w:t>Scuola</w:t>
      </w:r>
      <w:proofErr w:type="spellEnd"/>
      <w:r>
        <w:t xml:space="preserve"> – Venetian term for a religious confraternity of laymen and its premises.</w:t>
      </w:r>
      <w:proofErr w:type="gramEnd"/>
      <w:r>
        <w:t xml:space="preserve"> </w:t>
      </w:r>
      <w:proofErr w:type="gramStart"/>
      <w:r>
        <w:t>Similar to a medieval guild.</w:t>
      </w:r>
      <w:proofErr w:type="gramEnd"/>
      <w:r>
        <w:t xml:space="preserve"> </w:t>
      </w:r>
    </w:p>
    <w:p w:rsidR="00C104F5" w:rsidRDefault="00C104F5"/>
    <w:p w:rsidR="00C104F5" w:rsidRDefault="00C104F5">
      <w:proofErr w:type="spellStart"/>
      <w:r w:rsidRPr="00F33339">
        <w:rPr>
          <w:b/>
        </w:rPr>
        <w:lastRenderedPageBreak/>
        <w:t>Sfumato</w:t>
      </w:r>
      <w:proofErr w:type="spellEnd"/>
      <w:r>
        <w:t xml:space="preserve"> – A soft, misty effect attained in oil painting mainly by the use of glazes. Leonardo da Vinci was particularly good at this. </w:t>
      </w:r>
    </w:p>
    <w:p w:rsidR="00C104F5" w:rsidRDefault="00C104F5"/>
    <w:p w:rsidR="00084E58" w:rsidRDefault="00C104F5">
      <w:r w:rsidRPr="00F33339">
        <w:rPr>
          <w:b/>
        </w:rPr>
        <w:t>Spandrel</w:t>
      </w:r>
      <w:r>
        <w:t xml:space="preserve"> – A triangular area between the side of an arch, the </w:t>
      </w:r>
      <w:proofErr w:type="spellStart"/>
      <w:r>
        <w:t>the</w:t>
      </w:r>
      <w:proofErr w:type="spellEnd"/>
      <w:r>
        <w:t xml:space="preserve"> horizontal drawn from its apex the vertical </w:t>
      </w:r>
      <w:r w:rsidR="00084E58">
        <w:t xml:space="preserve">from between two arches in an arcade. </w:t>
      </w:r>
    </w:p>
    <w:p w:rsidR="00084E58" w:rsidRDefault="00084E58"/>
    <w:p w:rsidR="00084E58" w:rsidRDefault="00084E58">
      <w:r w:rsidRPr="00084E58">
        <w:rPr>
          <w:noProof/>
          <w:lang w:val="en-GB" w:eastAsia="en-GB"/>
        </w:rPr>
        <w:drawing>
          <wp:inline distT="0" distB="0" distL="0" distR="0" wp14:anchorId="13D35C55" wp14:editId="2E89EE0A">
            <wp:extent cx="2792061" cy="1828800"/>
            <wp:effectExtent l="0" t="0" r="2540" b="0"/>
            <wp:docPr id="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32" cy="18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55A" w:rsidRDefault="00497F6F">
      <w:r w:rsidRPr="00F33339">
        <w:rPr>
          <w:b/>
        </w:rPr>
        <w:t xml:space="preserve">Still Life </w:t>
      </w:r>
      <w:r>
        <w:t xml:space="preserve">– A representation of inanimate objects such as fruit, flowers, dead animals or household objects. </w:t>
      </w:r>
    </w:p>
    <w:p w:rsidR="00497F6F" w:rsidRDefault="00497F6F"/>
    <w:p w:rsidR="00497F6F" w:rsidRDefault="00497F6F">
      <w:r w:rsidRPr="00F33339">
        <w:rPr>
          <w:b/>
        </w:rPr>
        <w:t xml:space="preserve">String Course </w:t>
      </w:r>
      <w:r>
        <w:t xml:space="preserve">– A continuous horizontal band in, or more usually projecting from, an exterior wall. </w:t>
      </w:r>
    </w:p>
    <w:p w:rsidR="00497F6F" w:rsidRDefault="00497F6F"/>
    <w:p w:rsidR="00497F6F" w:rsidRDefault="00497F6F">
      <w:r w:rsidRPr="00F33339">
        <w:rPr>
          <w:b/>
        </w:rPr>
        <w:t>Stucco</w:t>
      </w:r>
      <w:r>
        <w:t xml:space="preserve"> – Various types of plaster used as a protective and decorative covering for walls. Often used for relief decorations on ceilings and interior walls.</w:t>
      </w:r>
    </w:p>
    <w:p w:rsidR="00497F6F" w:rsidRDefault="00497F6F"/>
    <w:p w:rsidR="00497F6F" w:rsidRDefault="00497F6F">
      <w:r w:rsidRPr="00F33339">
        <w:rPr>
          <w:b/>
        </w:rPr>
        <w:lastRenderedPageBreak/>
        <w:t xml:space="preserve">Swag </w:t>
      </w:r>
      <w:r>
        <w:t xml:space="preserve">– An ornamental motif resembling a piece of cloth draped over two supports. </w:t>
      </w:r>
    </w:p>
    <w:p w:rsidR="00497F6F" w:rsidRDefault="00497F6F"/>
    <w:p w:rsidR="00497F6F" w:rsidRDefault="00497F6F">
      <w:r w:rsidRPr="00F33339">
        <w:rPr>
          <w:b/>
        </w:rPr>
        <w:t>Symmetry</w:t>
      </w:r>
      <w:r>
        <w:t xml:space="preserve"> – The correspondence of parts of an object or its decorations on either side of a real or imaginary line. </w:t>
      </w:r>
    </w:p>
    <w:p w:rsidR="00497F6F" w:rsidRDefault="00497F6F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178D1D3" wp14:editId="63163623">
                <wp:simplePos x="0" y="0"/>
                <wp:positionH relativeFrom="column">
                  <wp:posOffset>1171575</wp:posOffset>
                </wp:positionH>
                <wp:positionV relativeFrom="paragraph">
                  <wp:posOffset>96520</wp:posOffset>
                </wp:positionV>
                <wp:extent cx="19050" cy="1990725"/>
                <wp:effectExtent l="57150" t="19050" r="76200" b="85725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9907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5" o:spid="_x0000_s1026" style="position:absolute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2.25pt,7.6pt" to="93.75pt,16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" strokecolor="#4f81bd [3204]" strokeweight="2pt">
                <v:shadow on="t" color="black" opacity="24903f" origin=",.5" offset="0,.55556mm"/>
              </v:line>
            </w:pict>
          </mc:Fallback>
        </mc:AlternateContent>
      </w:r>
    </w:p>
    <w:p w:rsidR="00497F6F" w:rsidRDefault="00497F6F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627B62D" wp14:editId="1C84D7E8">
                <wp:simplePos x="0" y="0"/>
                <wp:positionH relativeFrom="column">
                  <wp:posOffset>2657475</wp:posOffset>
                </wp:positionH>
                <wp:positionV relativeFrom="paragraph">
                  <wp:posOffset>0</wp:posOffset>
                </wp:positionV>
                <wp:extent cx="2374265" cy="1403985"/>
                <wp:effectExtent l="0" t="0" r="635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7F6F" w:rsidRDefault="00497F6F">
                            <w:proofErr w:type="gramStart"/>
                            <w:r>
                              <w:t>Example of symmetry in architecture.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margin-left:209.25pt;margin-top:0;width:186.95pt;height:110.55pt;z-index:2516910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" stroked="f">
                <v:textbox style="mso-fit-shape-to-text:t">
                  <w:txbxContent>
                    <w:p w:rsidR="00497F6F" w:rsidRDefault="00497F6F">
                      <w:proofErr w:type="gramStart"/>
                      <w:r>
                        <w:t>Example of symmetry in architecture.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2F5BA6EA" wp14:editId="6A1F2B5C">
            <wp:extent cx="2400300" cy="1800225"/>
            <wp:effectExtent l="0" t="0" r="0" b="9525"/>
            <wp:docPr id="2" name="Picture 2" descr="http://i.imgur.com/IWQ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.imgur.com/IWQVt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747" cy="18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F6F" w:rsidRDefault="00497F6F"/>
    <w:p w:rsidR="002A78D5" w:rsidRDefault="00497F6F">
      <w:r w:rsidRPr="00F33339">
        <w:rPr>
          <w:b/>
        </w:rPr>
        <w:t xml:space="preserve">Tempera </w:t>
      </w:r>
      <w:r>
        <w:t xml:space="preserve">– Painting with powdered pigments made workable (tempted) with egg yolk and water, a technique practiced </w:t>
      </w:r>
      <w:r w:rsidR="002A78D5">
        <w:t xml:space="preserve">in Europe from the early </w:t>
      </w:r>
      <w:proofErr w:type="gramStart"/>
      <w:r w:rsidR="002A78D5">
        <w:t>Middle</w:t>
      </w:r>
      <w:proofErr w:type="gramEnd"/>
      <w:r w:rsidR="002A78D5">
        <w:t xml:space="preserve"> Ages till the 16</w:t>
      </w:r>
      <w:r w:rsidR="002A78D5" w:rsidRPr="002A78D5">
        <w:rPr>
          <w:vertAlign w:val="superscript"/>
        </w:rPr>
        <w:t>th</w:t>
      </w:r>
      <w:r w:rsidR="002A78D5">
        <w:t xml:space="preserve"> Century. </w:t>
      </w:r>
    </w:p>
    <w:p w:rsidR="002A78D5" w:rsidRDefault="002A78D5"/>
    <w:p w:rsidR="002A78D5" w:rsidRDefault="002A78D5">
      <w:r w:rsidRPr="00F33339">
        <w:rPr>
          <w:b/>
        </w:rPr>
        <w:t>Terracotta</w:t>
      </w:r>
      <w:r>
        <w:t xml:space="preserve"> – Baked or fired but unglazed clay, usually reddish brown in colour. </w:t>
      </w:r>
    </w:p>
    <w:p w:rsidR="002A78D5" w:rsidRDefault="002A78D5"/>
    <w:p w:rsidR="002A78D5" w:rsidRDefault="002A78D5">
      <w:proofErr w:type="spellStart"/>
      <w:r w:rsidRPr="00F33339">
        <w:rPr>
          <w:b/>
        </w:rPr>
        <w:t>Tondo</w:t>
      </w:r>
      <w:proofErr w:type="spellEnd"/>
      <w:r w:rsidRPr="00F33339">
        <w:rPr>
          <w:b/>
        </w:rPr>
        <w:t xml:space="preserve"> </w:t>
      </w:r>
      <w:r>
        <w:t>– A painting or relief of circular shape.</w:t>
      </w:r>
    </w:p>
    <w:p w:rsidR="002A78D5" w:rsidRDefault="002A78D5"/>
    <w:p w:rsidR="002A78D5" w:rsidRDefault="002A78D5"/>
    <w:p w:rsidR="002A78D5" w:rsidRDefault="002A78D5">
      <w:r w:rsidRPr="00F33339">
        <w:rPr>
          <w:b/>
        </w:rPr>
        <w:lastRenderedPageBreak/>
        <w:t>Tracery</w:t>
      </w:r>
      <w:r>
        <w:t xml:space="preserve"> – Ornamental intersecting work in the upper part of a Gothic window, screen or panel, or on the surface of a vault. There are two kinds: plate and bar tracery. Plate tracery looks like holes punched into a solid wall with a cookie cutter, whilst bar tracery looks like a complex and fragile construction of ribs.</w:t>
      </w:r>
    </w:p>
    <w:p w:rsidR="002A78D5" w:rsidRDefault="002A78D5">
      <w:r>
        <w:rPr>
          <w:noProof/>
          <w:lang w:val="en-GB" w:eastAsia="en-GB"/>
        </w:rPr>
        <w:drawing>
          <wp:anchor distT="0" distB="0" distL="114300" distR="114300" simplePos="0" relativeHeight="251692032" behindDoc="0" locked="0" layoutInCell="1" allowOverlap="1" wp14:anchorId="30BAC283" wp14:editId="07C4F32F">
            <wp:simplePos x="0" y="0"/>
            <wp:positionH relativeFrom="column">
              <wp:posOffset>3333750</wp:posOffset>
            </wp:positionH>
            <wp:positionV relativeFrom="paragraph">
              <wp:posOffset>180975</wp:posOffset>
            </wp:positionV>
            <wp:extent cx="1558925" cy="2057400"/>
            <wp:effectExtent l="0" t="0" r="3175" b="0"/>
            <wp:wrapSquare wrapText="bothSides"/>
            <wp:docPr id="44" name="Picture 44" descr="https://encrypted-tbn0.gstatic.com/images?q=tbn:ANd9GcQ2woYpbDz6vs_f_I-xiFsUrwZuN95Caly_mwFknKr2AlwSOTG59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Q2woYpbDz6vs_f_I-xiFsUrwZuN95Caly_mwFknKr2AlwSOTG59Q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F6F" w:rsidRDefault="008B678A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9B21284" wp14:editId="2F7D0D86">
                <wp:simplePos x="0" y="0"/>
                <wp:positionH relativeFrom="column">
                  <wp:posOffset>2397125</wp:posOffset>
                </wp:positionH>
                <wp:positionV relativeFrom="paragraph">
                  <wp:posOffset>1778635</wp:posOffset>
                </wp:positionV>
                <wp:extent cx="933450" cy="1403985"/>
                <wp:effectExtent l="0" t="0" r="19050" b="26035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78A" w:rsidRDefault="008B678A">
                            <w:r>
                              <w:t>Bar tracery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margin-left:188.75pt;margin-top:140.05pt;width:73.5pt;height:110.55pt;z-index:251696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">
                <v:textbox style="mso-fit-shape-to-text:t">
                  <w:txbxContent>
                    <w:p w:rsidR="008B678A" w:rsidRDefault="008B678A">
                      <w:r>
                        <w:t>Bar tracery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B7C90AA" wp14:editId="24C6B26F">
                <wp:simplePos x="0" y="0"/>
                <wp:positionH relativeFrom="column">
                  <wp:posOffset>1397000</wp:posOffset>
                </wp:positionH>
                <wp:positionV relativeFrom="paragraph">
                  <wp:posOffset>2540</wp:posOffset>
                </wp:positionV>
                <wp:extent cx="1066800" cy="1403985"/>
                <wp:effectExtent l="0" t="0" r="19050" b="26035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78A" w:rsidRDefault="008B678A">
                            <w:r>
                              <w:t>Plate tracery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110pt;margin-top:.2pt;width:84pt;height:110.55pt;z-index:251694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">
                <v:textbox style="mso-fit-shape-to-text:t">
                  <w:txbxContent>
                    <w:p w:rsidR="008B678A" w:rsidRDefault="008B678A">
                      <w:r>
                        <w:t>Plate tracery</w:t>
                      </w:r>
                    </w:p>
                  </w:txbxContent>
                </v:textbox>
              </v:shape>
            </w:pict>
          </mc:Fallback>
        </mc:AlternateContent>
      </w:r>
      <w:r w:rsidR="00497F6F">
        <w:t xml:space="preserve"> </w:t>
      </w:r>
      <w:r w:rsidR="002A78D5">
        <w:rPr>
          <w:noProof/>
          <w:lang w:val="en-GB" w:eastAsia="en-GB"/>
        </w:rPr>
        <w:drawing>
          <wp:inline distT="0" distB="0" distL="0" distR="0" wp14:anchorId="75B81CB8" wp14:editId="3332BB3A">
            <wp:extent cx="1447595" cy="2114550"/>
            <wp:effectExtent l="0" t="0" r="635" b="0"/>
            <wp:docPr id="45" name="Picture 45" descr="Picture of Plate-Trac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of Plate-Tracery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5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78A" w:rsidRDefault="008B678A"/>
    <w:p w:rsidR="008B678A" w:rsidRDefault="008B678A">
      <w:proofErr w:type="gramStart"/>
      <w:r w:rsidRPr="00F33339">
        <w:rPr>
          <w:b/>
        </w:rPr>
        <w:t xml:space="preserve">Transverse arch </w:t>
      </w:r>
      <w:r>
        <w:t>– An arch separating one bay of a vault from another in Romanesque and Gothic architecture.</w:t>
      </w:r>
      <w:proofErr w:type="gramEnd"/>
    </w:p>
    <w:p w:rsidR="008B678A" w:rsidRDefault="008B678A"/>
    <w:p w:rsidR="00AE7944" w:rsidRDefault="00AE7944"/>
    <w:p w:rsidR="008B678A" w:rsidRDefault="00336776">
      <w:proofErr w:type="spellStart"/>
      <w:r w:rsidRPr="00F33339">
        <w:rPr>
          <w:b/>
        </w:rPr>
        <w:t>Trigly</w:t>
      </w:r>
      <w:r w:rsidR="008B678A" w:rsidRPr="00F33339">
        <w:rPr>
          <w:b/>
        </w:rPr>
        <w:t>ph</w:t>
      </w:r>
      <w:proofErr w:type="spellEnd"/>
      <w:r w:rsidR="008B678A">
        <w:t xml:space="preserve"> – Three vertical lines marked onto a square block which forms part of the entablature on a Doric </w:t>
      </w:r>
      <w:proofErr w:type="gramStart"/>
      <w:r w:rsidR="008B678A">
        <w:t>Order</w:t>
      </w:r>
      <w:proofErr w:type="gramEnd"/>
      <w:r w:rsidR="008B678A">
        <w:t>. (See Orders)</w:t>
      </w:r>
    </w:p>
    <w:p w:rsidR="001700E9" w:rsidRDefault="001700E9"/>
    <w:p w:rsidR="00AE7944" w:rsidRDefault="00AE7944"/>
    <w:p w:rsidR="001700E9" w:rsidRDefault="001700E9">
      <w:r w:rsidRPr="00F33339">
        <w:rPr>
          <w:b/>
        </w:rPr>
        <w:t>Triptych</w:t>
      </w:r>
      <w:r>
        <w:t xml:space="preserve"> – A painting on three panels. </w:t>
      </w:r>
    </w:p>
    <w:p w:rsidR="008B678A" w:rsidRDefault="008B678A"/>
    <w:p w:rsidR="008B678A" w:rsidRDefault="001700E9">
      <w:r w:rsidRPr="00F33339">
        <w:rPr>
          <w:b/>
        </w:rPr>
        <w:t xml:space="preserve">Triumphal arch </w:t>
      </w:r>
      <w:r>
        <w:t>– A free standing monumental gateway of a type originated in Rome, but much used till the 19</w:t>
      </w:r>
      <w:r w:rsidRPr="001700E9">
        <w:rPr>
          <w:vertAlign w:val="superscript"/>
        </w:rPr>
        <w:t>th</w:t>
      </w:r>
      <w:r>
        <w:t xml:space="preserve"> century for its symbolism of empire and conquest (e.g. Marble arch)</w:t>
      </w:r>
    </w:p>
    <w:p w:rsidR="001700E9" w:rsidRDefault="001700E9"/>
    <w:p w:rsidR="001700E9" w:rsidRDefault="001700E9">
      <w:r w:rsidRPr="00F33339">
        <w:rPr>
          <w:b/>
        </w:rPr>
        <w:t xml:space="preserve">Trompe L’oeil </w:t>
      </w:r>
      <w:r>
        <w:t>– An illusionistic painting intended to ‘</w:t>
      </w:r>
      <w:proofErr w:type="spellStart"/>
      <w:r>
        <w:t>decieve</w:t>
      </w:r>
      <w:proofErr w:type="spellEnd"/>
      <w:r>
        <w:t xml:space="preserve"> the eye’.</w:t>
      </w:r>
    </w:p>
    <w:p w:rsidR="001700E9" w:rsidRDefault="001700E9"/>
    <w:p w:rsidR="001700E9" w:rsidRDefault="001700E9">
      <w:r w:rsidRPr="00F33339">
        <w:rPr>
          <w:b/>
        </w:rPr>
        <w:t>Tympanum</w:t>
      </w:r>
      <w:r>
        <w:t xml:space="preserve"> – The area between the lintel of a doorway and the arch above it, also the triangular or segmental space enclosed by the moldings of a pediment. </w:t>
      </w:r>
    </w:p>
    <w:p w:rsidR="001700E9" w:rsidRDefault="001700E9"/>
    <w:p w:rsidR="00AE7944" w:rsidRDefault="00AE7944"/>
    <w:p w:rsidR="001700E9" w:rsidRDefault="00926509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-514350</wp:posOffset>
                </wp:positionH>
                <wp:positionV relativeFrom="paragraph">
                  <wp:posOffset>69850</wp:posOffset>
                </wp:positionV>
                <wp:extent cx="4438650" cy="2343150"/>
                <wp:effectExtent l="0" t="0" r="0" b="1905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8650" cy="2343150"/>
                          <a:chOff x="0" y="0"/>
                          <a:chExt cx="4438650" cy="2343150"/>
                        </a:xfrm>
                      </wpg:grpSpPr>
                      <pic:pic xmlns:pic="http://schemas.openxmlformats.org/drawingml/2006/picture">
                        <pic:nvPicPr>
                          <pic:cNvPr id="49" name="Picture 49" descr="http://raulduke.com/quotes/icons/tymp03.gif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6050" y="0"/>
                            <a:ext cx="17526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Picture 50" descr="http://upload.wikimedia.org/wikipedia/commons/7/78/Santa_Maria_del_Pi_tympanum.jp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1" name="Straight Arrow Connector 51"/>
                        <wps:cNvCnPr/>
                        <wps:spPr>
                          <a:xfrm flipH="1" flipV="1">
                            <a:off x="1314450" y="1314450"/>
                            <a:ext cx="276224" cy="752474"/>
                          </a:xfrm>
                          <a:prstGeom prst="straightConnector1">
                            <a:avLst/>
                          </a:prstGeom>
                          <a:ln w="50800">
                            <a:tailEnd type="arrow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" name="Straight Arrow Connector 52"/>
                        <wps:cNvCnPr/>
                        <wps:spPr>
                          <a:xfrm flipV="1">
                            <a:off x="1590675" y="266700"/>
                            <a:ext cx="1543050" cy="1799590"/>
                          </a:xfrm>
                          <a:prstGeom prst="straightConnector1">
                            <a:avLst/>
                          </a:prstGeom>
                          <a:ln w="50800">
                            <a:tailEnd type="arrow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0" y="2066925"/>
                            <a:ext cx="971550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700E9" w:rsidRDefault="001700E9" w:rsidP="001700E9">
                              <w:pPr>
                                <w:jc w:val="center"/>
                              </w:pPr>
                              <w:r>
                                <w:t>Tympanum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o:spid="_x0000_s1062" style="position:absolute;margin-left:-40.5pt;margin-top:5.5pt;width:349.5pt;height:184.5pt;z-index:251703296" coordsize="44386,23431" o:gfxdata="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">
                <v:shape id="Picture 49" o:spid="_x0000_s1063" type="#_x0000_t75" alt="http://raulduke.com/quotes/icons/tymp03.gif" style="position:absolute;left:26860;width:17526;height:1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3YPDDAAAA2wAAAA8AAABkcnMvZG93bnJldi54bWxEj8FqwzAQRO+B/IPYQG+JnKQujRvZhEIh&#10;x9ZJ6XWxNrKptDKWEjt/XxUKPQ4z84bZV5Oz4kZD6DwrWK8yEMSN1x0bBefT2/IZRIjIGq1nUnCn&#10;AFU5n+2x0H7kD7rV0YgE4VCggjbGvpAyNC05DCvfEyfv4geHMcnBSD3gmODOyk2WPUmHHaeFFnt6&#10;ban5rq9Owebafdl6a/Lj+9ba3Nz7zzHLlXpYTIcXEJGm+B/+ax+1gscd/H5JP0CW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jdg8MMAAADbAAAADwAAAAAAAAAAAAAAAACf&#10;AgAAZHJzL2Rvd25yZXYueG1sUEsFBgAAAAAEAAQA9wAAAI8DAAAAAA==&#10;">
                  <v:imagedata r:id="rId36" o:title="tymp03"/>
                  <v:path arrowok="t"/>
                </v:shape>
                <v:shape id="Picture 50" o:spid="_x0000_s1064" type="#_x0000_t75" alt="http://upload.wikimedia.org/wikipedia/commons/7/78/Santa_Maria_del_Pi_tympanum.jpg" style="position:absolute;width:21145;height:1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QZ+bCAAAA2wAAAA8AAABkcnMvZG93bnJldi54bWxET8tqAjEU3Rf8h3AFN6KZWioyGkWqQlct&#10;2ocuL5PrzODkZkzSMf37ZlFweTjvxSqaRnTkfG1ZweM4A0FcWF1zqeDzYzeagfABWWNjmRT8kofV&#10;svewwFzbG++pO4RSpBD2OSqoQmhzKX1RkUE/ti1x4s7WGQwJulJqh7cUbho5ybKpNFhzaqiwpZeK&#10;isvhxyg4hXPcPGFxNcOv4Xfn3o7vcXtUatCP6zmIQDHcxf/uV63gOa1PX9IP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EGfmwgAAANsAAAAPAAAAAAAAAAAAAAAAAJ8C&#10;AABkcnMvZG93bnJldi54bWxQSwUGAAAAAAQABAD3AAAAjgMAAAAA&#10;">
                  <v:imagedata r:id="rId37" o:title="Santa_Maria_del_Pi_tympanum"/>
                  <v:path arrowok="t"/>
                </v:shape>
                <v:shape id="Straight Arrow Connector 51" o:spid="_x0000_s1065" type="#_x0000_t32" style="position:absolute;left:13144;top:13144;width:2762;height:752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Hrj8QAAADbAAAADwAAAGRycy9kb3ducmV2LnhtbESPQWvCQBSE7wX/w/IEb3WTSopN3QQp&#10;KBYPNlbvj+xrEsy+DdlVY3+9KxR6HGbmG2aRD6YVF+pdY1lBPI1AEJdWN1wpOHyvnucgnEfW2Fom&#10;BTdykGejpwWm2l65oMveVyJA2KWooPa+S6V0ZU0G3dR2xMH7sb1BH2RfSd3jNcBNK1+i6FUabDgs&#10;1NjRR03laX82Ciofbwd33P0WxTyZrbfnz6+3XaLUZDws30F4Gvx/+K+90QqSGB5fwg+Q2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IeuPxAAAANsAAAAPAAAAAAAAAAAA&#10;AAAAAKECAABkcnMvZG93bnJldi54bWxQSwUGAAAAAAQABAD5AAAAkgMAAAAA&#10;" strokecolor="#4f81bd [3204]" strokeweight="4pt">
                  <v:stroke endarrow="open"/>
                  <v:shadow on="t" color="black" opacity="24903f" origin=",.5" offset="0,.55556mm"/>
                </v:shape>
                <v:shape id="Straight Arrow Connector 52" o:spid="_x0000_s1066" type="#_x0000_t32" style="position:absolute;left:15906;top:2667;width:15431;height:179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PvYcUAAADbAAAADwAAAGRycy9kb3ducmV2LnhtbESPQWvCQBSE74X+h+UVequbhioaXaUV&#10;BS9StIp4e2Zfk5Ds27C7avz3rlDocZiZb5jJrDONuJDzlWUF770EBHFudcWFgt3P8m0IwgdkjY1l&#10;UnAjD7Pp89MEM22vvKHLNhQiQthnqKAMoc2k9HlJBn3PtsTR+7XOYIjSFVI7vEa4aWSaJANpsOK4&#10;UGJL85Lyens2Cj6+9mt/TEa3bn/6Hh4Gq5pcvlDq9aX7HIMI1IX/8F97pRX0U3h8iT9AT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CPvYcUAAADbAAAADwAAAAAAAAAA&#10;AAAAAAChAgAAZHJzL2Rvd25yZXYueG1sUEsFBgAAAAAEAAQA+QAAAJMDAAAAAA==&#10;" strokecolor="#4f81bd [3204]" strokeweight="4pt">
                  <v:stroke endarrow="open"/>
                  <v:shadow on="t" color="black" opacity="24903f" origin=",.5" offset="0,.55556mm"/>
                </v:shape>
                <v:shape id="_x0000_s1067" type="#_x0000_t202" style="position:absolute;left:11430;top:20669;width:9715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XP78QA&#10;AADbAAAADwAAAGRycy9kb3ducmV2LnhtbESPQWsCMRSE7wX/Q3hCb5q1xSKrUUQRvNXagnh7Js/N&#10;4uZlu4nr2l/fFIQeh5n5hpktOleJlppQelYwGmYgiLU3JRcKvj43gwmIEJENVp5JwZ0CLOa9pxnm&#10;xt/4g9p9LESCcMhRgY2xzqUM2pLDMPQ1cfLOvnEYk2wKaRq8Jbir5EuWvUmHJacFizWtLOnL/uoU&#10;hPXuu9bn3elizf3nfd2O9WFzVOq53y2nICJ18T/8aG+NgvEr/H1JP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Fz+/EAAAA2wAAAA8AAAAAAAAAAAAAAAAAmAIAAGRycy9k&#10;b3ducmV2LnhtbFBLBQYAAAAABAAEAPUAAACJAwAAAAA=&#10;">
                  <v:textbox style="mso-fit-shape-to-text:t">
                    <w:txbxContent>
                      <w:p w:rsidR="001700E9" w:rsidRDefault="001700E9" w:rsidP="001700E9">
                        <w:pPr>
                          <w:jc w:val="center"/>
                        </w:pPr>
                        <w:r>
                          <w:t>Tympanum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700E9" w:rsidRDefault="001700E9"/>
    <w:p w:rsidR="001700E9" w:rsidRDefault="001700E9"/>
    <w:p w:rsidR="001700E9" w:rsidRDefault="001700E9"/>
    <w:p w:rsidR="001700E9" w:rsidRDefault="001700E9"/>
    <w:p w:rsidR="001700E9" w:rsidRDefault="001700E9"/>
    <w:p w:rsidR="001700E9" w:rsidRDefault="001700E9"/>
    <w:p w:rsidR="001700E9" w:rsidRDefault="001700E9"/>
    <w:p w:rsidR="001700E9" w:rsidRDefault="001700E9"/>
    <w:p w:rsidR="001700E9" w:rsidRDefault="001700E9"/>
    <w:p w:rsidR="00CC0D13" w:rsidRDefault="00CC0D13"/>
    <w:p w:rsidR="001700E9" w:rsidRDefault="00026AA4">
      <w:r w:rsidRPr="00F33339">
        <w:rPr>
          <w:b/>
        </w:rPr>
        <w:lastRenderedPageBreak/>
        <w:t>Underpainting</w:t>
      </w:r>
      <w:r>
        <w:t xml:space="preserve"> – The initial layers of paint, especially on oil painting, but also tempera and others. </w:t>
      </w:r>
    </w:p>
    <w:p w:rsidR="00026AA4" w:rsidRDefault="00026AA4"/>
    <w:p w:rsidR="00026AA4" w:rsidRDefault="00026AA4">
      <w:proofErr w:type="gramStart"/>
      <w:r w:rsidRPr="00F33339">
        <w:rPr>
          <w:b/>
        </w:rPr>
        <w:t xml:space="preserve">Vanishing point </w:t>
      </w:r>
      <w:r>
        <w:t>– In an image observing the laws of linear perspective, the point on which the lines defining depth in a painting meet.</w:t>
      </w:r>
      <w:proofErr w:type="gramEnd"/>
      <w:r>
        <w:t xml:space="preserve"> See vanishing point on perspective. </w:t>
      </w:r>
    </w:p>
    <w:p w:rsidR="00026AA4" w:rsidRDefault="00026AA4"/>
    <w:p w:rsidR="00026AA4" w:rsidRDefault="00026AA4">
      <w:r w:rsidRPr="00F33339">
        <w:rPr>
          <w:b/>
        </w:rPr>
        <w:t>Varnish</w:t>
      </w:r>
      <w:r>
        <w:t xml:space="preserve"> – A solution of resin applied as a protective coat over a painting, sometimes tinted to modify the </w:t>
      </w:r>
      <w:proofErr w:type="spellStart"/>
      <w:r>
        <w:t>colours</w:t>
      </w:r>
      <w:proofErr w:type="spellEnd"/>
      <w:r>
        <w:t xml:space="preserve"> of the pigment beneath it. </w:t>
      </w:r>
    </w:p>
    <w:p w:rsidR="00026AA4" w:rsidRDefault="00026AA4"/>
    <w:p w:rsidR="00026AA4" w:rsidRDefault="00026AA4">
      <w:r w:rsidRPr="00F33339">
        <w:rPr>
          <w:b/>
        </w:rPr>
        <w:t>Vaulting</w:t>
      </w:r>
      <w:r>
        <w:t xml:space="preserve"> – A masonry roof or ceiling constructed on the principle of the arch. The simplest form is a tunnel or barrel vault of continuous or semicircular or pointed section, unbroken by cross vaults (a rather than b) </w:t>
      </w:r>
      <w:proofErr w:type="gramStart"/>
      <w:r>
        <w:t>The</w:t>
      </w:r>
      <w:proofErr w:type="gramEnd"/>
      <w:r>
        <w:t xml:space="preserve"> intersection of two tunnel vaults of identical shape produces a groin vault (b).</w:t>
      </w:r>
    </w:p>
    <w:p w:rsidR="001700E9" w:rsidRDefault="00CC0D13">
      <w:r>
        <w:rPr>
          <w:noProof/>
          <w:lang w:val="en-GB" w:eastAsia="en-GB"/>
        </w:rPr>
        <w:drawing>
          <wp:anchor distT="0" distB="0" distL="114300" distR="114300" simplePos="0" relativeHeight="251725824" behindDoc="0" locked="0" layoutInCell="1" allowOverlap="1" wp14:anchorId="76D14EC8" wp14:editId="56C83D70">
            <wp:simplePos x="0" y="0"/>
            <wp:positionH relativeFrom="column">
              <wp:posOffset>285750</wp:posOffset>
            </wp:positionH>
            <wp:positionV relativeFrom="paragraph">
              <wp:posOffset>128905</wp:posOffset>
            </wp:positionV>
            <wp:extent cx="2990850" cy="137350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AA4" w:rsidRDefault="00026AA4">
      <w:r w:rsidRPr="00F33339">
        <w:rPr>
          <w:b/>
        </w:rPr>
        <w:t>Volume</w:t>
      </w:r>
      <w:r>
        <w:t xml:space="preserve"> – Space enclosed by mass e.g. the interior of a building. </w:t>
      </w:r>
    </w:p>
    <w:p w:rsidR="00026AA4" w:rsidRDefault="00026AA4"/>
    <w:p w:rsidR="00026AA4" w:rsidRDefault="00026AA4">
      <w:r w:rsidRPr="00F33339">
        <w:rPr>
          <w:b/>
        </w:rPr>
        <w:t>Volute</w:t>
      </w:r>
      <w:r>
        <w:t xml:space="preserve"> – The spiral scro</w:t>
      </w:r>
      <w:r w:rsidR="003F5324">
        <w:t xml:space="preserve">ll on capitals of the Ionic and, less prominently, Corinthian orders (see orders). Traditionally thought to have come from the spiral </w:t>
      </w:r>
      <w:proofErr w:type="gramStart"/>
      <w:r w:rsidR="003F5324">
        <w:t>of a ram’s</w:t>
      </w:r>
      <w:proofErr w:type="gramEnd"/>
      <w:r w:rsidR="003F5324">
        <w:t xml:space="preserve"> horns. </w:t>
      </w:r>
    </w:p>
    <w:p w:rsidR="003F5324" w:rsidRDefault="003F5324"/>
    <w:p w:rsidR="003F5324" w:rsidRDefault="003F5324">
      <w:proofErr w:type="spellStart"/>
      <w:r w:rsidRPr="00F33339">
        <w:rPr>
          <w:b/>
        </w:rPr>
        <w:t>Voussoir</w:t>
      </w:r>
      <w:proofErr w:type="spellEnd"/>
      <w:r w:rsidRPr="00F33339">
        <w:rPr>
          <w:b/>
        </w:rPr>
        <w:t xml:space="preserve"> </w:t>
      </w:r>
      <w:r>
        <w:t>– A wedge-shaped brick or stone forming one of the segments of an arch.</w:t>
      </w:r>
    </w:p>
    <w:p w:rsidR="001700E9" w:rsidRDefault="001700E9">
      <w:bookmarkStart w:id="0" w:name="_GoBack"/>
      <w:bookmarkEnd w:id="0"/>
    </w:p>
    <w:sectPr w:rsidR="001700E9" w:rsidSect="00596186">
      <w:pgSz w:w="8420" w:h="11900" w:orient="landscape" w:code="9"/>
      <w:pgMar w:top="1797" w:right="1440" w:bottom="179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printTwoOnOn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2BBB"/>
    <w:rsid w:val="00021E8E"/>
    <w:rsid w:val="00026AA4"/>
    <w:rsid w:val="00084E58"/>
    <w:rsid w:val="0016025E"/>
    <w:rsid w:val="001700E9"/>
    <w:rsid w:val="00204CB2"/>
    <w:rsid w:val="002A78D5"/>
    <w:rsid w:val="002E719C"/>
    <w:rsid w:val="00313A54"/>
    <w:rsid w:val="00332BBB"/>
    <w:rsid w:val="00336776"/>
    <w:rsid w:val="00377D41"/>
    <w:rsid w:val="003F5324"/>
    <w:rsid w:val="00451E00"/>
    <w:rsid w:val="00497F6F"/>
    <w:rsid w:val="00501B78"/>
    <w:rsid w:val="00530403"/>
    <w:rsid w:val="00596186"/>
    <w:rsid w:val="00697EE0"/>
    <w:rsid w:val="007249EB"/>
    <w:rsid w:val="00813C45"/>
    <w:rsid w:val="008905ED"/>
    <w:rsid w:val="008B678A"/>
    <w:rsid w:val="008F459A"/>
    <w:rsid w:val="00926509"/>
    <w:rsid w:val="00965093"/>
    <w:rsid w:val="00A14F23"/>
    <w:rsid w:val="00A847B4"/>
    <w:rsid w:val="00AE7944"/>
    <w:rsid w:val="00AF0910"/>
    <w:rsid w:val="00BB00F7"/>
    <w:rsid w:val="00C104F5"/>
    <w:rsid w:val="00CC0D13"/>
    <w:rsid w:val="00D151BD"/>
    <w:rsid w:val="00DE06B2"/>
    <w:rsid w:val="00E00141"/>
    <w:rsid w:val="00E32E88"/>
    <w:rsid w:val="00E74370"/>
    <w:rsid w:val="00E937FC"/>
    <w:rsid w:val="00F33339"/>
    <w:rsid w:val="00F5355A"/>
    <w:rsid w:val="00F75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2BB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2BBB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2BB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2BBB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gif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1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0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gif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8CBC32EE</Template>
  <TotalTime>102</TotalTime>
  <Pages>26</Pages>
  <Words>2165</Words>
  <Characters>12343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plc</Company>
  <LinksUpToDate>false</LinksUpToDate>
  <CharactersWithSpaces>14480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 Brearley</dc:creator>
  <cp:lastModifiedBy>Mr S. Brearley</cp:lastModifiedBy>
  <cp:revision>6</cp:revision>
  <cp:lastPrinted>2014-07-02T14:00:00Z</cp:lastPrinted>
  <dcterms:created xsi:type="dcterms:W3CDTF">2014-06-09T10:22:00Z</dcterms:created>
  <dcterms:modified xsi:type="dcterms:W3CDTF">2014-09-24T07:56:00Z</dcterms:modified>
</cp:coreProperties>
</file>