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A9E" w:rsidRDefault="00D506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EF56B" wp14:editId="4929E309">
                <wp:simplePos x="0" y="0"/>
                <wp:positionH relativeFrom="column">
                  <wp:posOffset>-644236</wp:posOffset>
                </wp:positionH>
                <wp:positionV relativeFrom="paragraph">
                  <wp:posOffset>-457200</wp:posOffset>
                </wp:positionV>
                <wp:extent cx="1517072" cy="1403985"/>
                <wp:effectExtent l="0" t="0" r="2603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7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29" w:rsidRPr="00D50629" w:rsidRDefault="00D50629" w:rsidP="00D50629">
                            <w:pPr>
                              <w:pStyle w:val="Heading1"/>
                              <w:shd w:val="clear" w:color="auto" w:fill="FFFFFF"/>
                              <w:spacing w:before="0" w:line="288" w:lineRule="atLeast"/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40"/>
                                <w:szCs w:val="18"/>
                                <w:lang w:eastAsia="en-GB"/>
                              </w:rPr>
                            </w:pPr>
                            <w:bookmarkStart w:id="0" w:name="_GoBack"/>
                            <w:proofErr w:type="spellStart"/>
                            <w:r w:rsidRPr="00D50629"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40"/>
                                <w:szCs w:val="18"/>
                                <w:lang w:eastAsia="en-GB"/>
                              </w:rPr>
                              <w:t>Giambattista</w:t>
                            </w:r>
                            <w:proofErr w:type="spellEnd"/>
                            <w:r w:rsidRPr="00D50629"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40"/>
                                <w:szCs w:val="18"/>
                                <w:lang w:eastAsia="en-GB"/>
                              </w:rPr>
                              <w:t xml:space="preserve"> Tiepolo, </w:t>
                            </w:r>
                          </w:p>
                          <w:p w:rsidR="00D50629" w:rsidRDefault="00D50629">
                            <w:r>
                              <w:t xml:space="preserve">Ca </w:t>
                            </w:r>
                            <w:proofErr w:type="spellStart"/>
                            <w:r>
                              <w:t>Dolfin</w:t>
                            </w:r>
                            <w:proofErr w:type="spellEnd"/>
                            <w:r>
                              <w:t xml:space="preserve"> Cycle,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75pt;margin-top:-36pt;width:119.4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">
                <v:textbox style="mso-fit-shape-to-text:t">
                  <w:txbxContent>
                    <w:p w:rsidR="00D50629" w:rsidRPr="00D50629" w:rsidRDefault="00D50629" w:rsidP="00D50629">
                      <w:pPr>
                        <w:pStyle w:val="Heading1"/>
                        <w:shd w:val="clear" w:color="auto" w:fill="FFFFFF"/>
                        <w:spacing w:before="0" w:line="288" w:lineRule="atLeast"/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40"/>
                          <w:szCs w:val="18"/>
                          <w:lang w:eastAsia="en-GB"/>
                        </w:rPr>
                      </w:pPr>
                      <w:bookmarkStart w:id="1" w:name="_GoBack"/>
                      <w:proofErr w:type="spellStart"/>
                      <w:r w:rsidRPr="00D50629"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40"/>
                          <w:szCs w:val="18"/>
                          <w:lang w:eastAsia="en-GB"/>
                        </w:rPr>
                        <w:t>Giambattista</w:t>
                      </w:r>
                      <w:proofErr w:type="spellEnd"/>
                      <w:r w:rsidRPr="00D50629"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40"/>
                          <w:szCs w:val="18"/>
                          <w:lang w:eastAsia="en-GB"/>
                        </w:rPr>
                        <w:t xml:space="preserve"> Tiepolo, </w:t>
                      </w:r>
                    </w:p>
                    <w:p w:rsidR="00D50629" w:rsidRDefault="00D50629">
                      <w:r>
                        <w:t xml:space="preserve">Ca </w:t>
                      </w:r>
                      <w:proofErr w:type="spellStart"/>
                      <w:r>
                        <w:t>Dolfin</w:t>
                      </w:r>
                      <w:proofErr w:type="spellEnd"/>
                      <w:r>
                        <w:t xml:space="preserve"> Cycle,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B0A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CC5942" wp14:editId="008945FF">
                <wp:simplePos x="0" y="0"/>
                <wp:positionH relativeFrom="column">
                  <wp:posOffset>872490</wp:posOffset>
                </wp:positionH>
                <wp:positionV relativeFrom="paragraph">
                  <wp:posOffset>-62865</wp:posOffset>
                </wp:positionV>
                <wp:extent cx="4758690" cy="9434830"/>
                <wp:effectExtent l="0" t="0" r="381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690" cy="9434830"/>
                          <a:chOff x="0" y="0"/>
                          <a:chExt cx="3011557" cy="69573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39" cy="328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9852"/>
                            <a:ext cx="3011557" cy="3667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68.7pt;margin-top:-4.95pt;width:374.7pt;height:742.9pt;z-index:251659264;mso-width-relative:margin;mso-height-relative:margin" coordsize="30115,69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817;height:3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2bc7BAAAA2gAAAA8AAABkcnMvZG93bnJldi54bWxET8lqwzAQvRfyD2ICuTVyewiNEyWUkEIO&#10;htIs5DpYU8nUGrmW6uXvK0Ohp+Hx1tnuB1eLjtpQeVbwtMxAEJdeV2wUXC9vjy8gQkTWWHsmBSMF&#10;2O9mD1vMte/5g7pzNCKFcMhRgY2xyaUMpSWHYekb4sR9+tZhTLA1UrfYp3BXy+csW0mHFacGiw0d&#10;LJVf5x+noFhdx9uhf7fmGNffZXHvm2NmlFrMh9cNiEhD/Bf/uU86zYfplenK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2bc7BAAAA2gAAAA8AAAAAAAAAAAAAAAAAnwIA&#10;AGRycy9kb3ducmV2LnhtbFBLBQYAAAAABAAEAPcAAACNAwAAAAA=&#10;">
                  <v:imagedata r:id="rId7" o:title=""/>
                  <v:path arrowok="t"/>
                </v:shape>
                <v:shape id="Picture 2" o:spid="_x0000_s1028" type="#_x0000_t75" style="position:absolute;top:32898;width:30115;height:3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/lwbEAAAA2gAAAA8AAABkcnMvZG93bnJldi54bWxEj0FrwkAUhO8F/8PyCr0U3TRgCdFVarHg&#10;pRTTKB6f2Wc2mH0bsluN/74rFHocZuYbZr4cbCsu1PvGsYKXSQKCuHK64VpB+f0xzkD4gKyxdUwK&#10;buRhuRg9zDHX7spbuhShFhHCPkcFJoQul9JXhiz6ieuIo3dyvcUQZV9L3eM1wm0r0yR5lRYbjgsG&#10;O3o3VJ2LH6vg2UzLbP25T9dFufqizfGwS9Ap9fQ4vM1ABBrCf/ivvdEKUrhf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/lwbEAAAA2gAAAA8AAAAAAAAAAAAAAAAA&#10;nwIAAGRycy9kb3ducmV2LnhtbFBLBQYAAAAABAAEAPcAAACQAwAAAAA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0B0A9E" w:rsidRDefault="000B0A9E">
      <w:r>
        <w:br w:type="page"/>
      </w:r>
    </w:p>
    <w:p w:rsidR="000B0A9E" w:rsidRDefault="00D5062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E87A66" wp14:editId="38AC9B2F">
                <wp:simplePos x="0" y="0"/>
                <wp:positionH relativeFrom="column">
                  <wp:posOffset>602615</wp:posOffset>
                </wp:positionH>
                <wp:positionV relativeFrom="paragraph">
                  <wp:posOffset>-270510</wp:posOffset>
                </wp:positionV>
                <wp:extent cx="4405630" cy="868680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630" cy="8686800"/>
                          <a:chOff x="0" y="0"/>
                          <a:chExt cx="2991678" cy="58839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78" y="0"/>
                            <a:ext cx="2971800" cy="240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5270"/>
                            <a:ext cx="2991678" cy="347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7.45pt;margin-top:-21.3pt;width:346.9pt;height:684pt;z-index:251661312;mso-width-relative:margin;mso-height-relative:margin" coordsize="29916,5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">
                <v:shape id="Picture 4" o:spid="_x0000_s1027" type="#_x0000_t75" style="position:absolute;left:198;width:29718;height:2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Xw7AAAAA2gAAAA8AAABkcnMvZG93bnJldi54bWxET11rwjAUfRf8D+EKe9N0owypxuKUseFb&#10;3VAfL821rTY3pclM/ffLYODT4XC+OMt8MK24Ue8aywqeZwkI4tLqhisF31/v0zkI55E1tpZJwZ0c&#10;5KvxaImZtoELuu19JWIJuwwV1N53mZSurMmgm9mOOGpn2xv0kfaV1D2GWG5a+ZIkr9Jgw3Ghxo42&#10;NZXX/Y9RsEuP4SMcLtKXp7AtXCgivin1NBnWCxCeBv8w/6c/tYIU/q7EGy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lfDsAAAADaAAAADwAAAAAAAAAAAAAAAACfAgAA&#10;ZHJzL2Rvd25yZXYueG1sUEsFBgAAAAAEAAQA9wAAAIwDAAAAAA==&#10;">
                  <v:imagedata r:id="rId11" o:title=""/>
                  <v:path arrowok="t"/>
                </v:shape>
                <v:shape id="Picture 5" o:spid="_x0000_s1028" type="#_x0000_t75" style="position:absolute;top:24052;width:29916;height:34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+krDAAAA2gAAAA8AAABkcnMvZG93bnJldi54bWxEj1trwkAQhd8L/Q/LFPpWN7ZWSnQVCUhF&#10;BS8tFN+G7JgEs7MhO2r8926h0MfDuXyc8bRztbpQGyrPBvq9BBRx7m3FhYHvr/nLB6ggyBZrz2Tg&#10;RgGmk8eHMabWX3lHl70UKo5wSNFAKdKkWoe8JIeh5xvi6B1961CibAttW7zGcVfr1yQZaocVR0KJ&#10;DWUl5af92UXIChe1bM5vOP/5lO1ykGXrQ2XM81M3G4ES6uQ//NdeWAPv8Hsl3gA9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76SsMAAADaAAAADwAAAAAAAAAAAAAAAACf&#10;AgAAZHJzL2Rvd25yZXYueG1sUEsFBgAAAAAEAAQA9wAAAI8D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</w:p>
    <w:p w:rsidR="000B0A9E" w:rsidRDefault="000B0A9E">
      <w:r>
        <w:br w:type="page"/>
      </w:r>
    </w:p>
    <w:p w:rsidR="000B0A9E" w:rsidRDefault="000B0A9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7B2A4D2" wp14:editId="3B69CD54">
                <wp:simplePos x="0" y="0"/>
                <wp:positionH relativeFrom="column">
                  <wp:posOffset>727075</wp:posOffset>
                </wp:positionH>
                <wp:positionV relativeFrom="paragraph">
                  <wp:posOffset>41275</wp:posOffset>
                </wp:positionV>
                <wp:extent cx="4634230" cy="9081135"/>
                <wp:effectExtent l="0" t="0" r="0" b="571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230" cy="9081135"/>
                          <a:chOff x="0" y="0"/>
                          <a:chExt cx="3021496" cy="611256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9757" y="0"/>
                            <a:ext cx="2981739" cy="3836504"/>
                            <a:chOff x="0" y="0"/>
                            <a:chExt cx="2981739" cy="3836504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81739" cy="18586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08922"/>
                              <a:ext cx="2902226" cy="20275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6504"/>
                            <a:ext cx="3021496" cy="2276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7.25pt;margin-top:3.25pt;width:364.9pt;height:715.05pt;z-index:251664384;mso-width-relative:margin;mso-height-relative:margin" coordsize="30214,6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">
                <v:group id="Group 9" o:spid="_x0000_s1027" style="position:absolute;left:397;width:29817;height:38365" coordsize="29817,38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7" o:spid="_x0000_s1028" type="#_x0000_t75" style="position:absolute;width:29817;height:18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umbDAAAA2gAAAA8AAABkcnMvZG93bnJldi54bWxEj0FrwkAUhO8F/8PyhN7qxh4aE10lWAJ6&#10;6KFJvD+yzySYfRuyW0399V1B6HGYmW+YzW4yvbjS6DrLCpaLCARxbXXHjYKqzN9WIJxH1thbJgW/&#10;5GC3nb1sMNX2xt90LXwjAoRdigpa74dUSle3ZNAt7EAcvLMdDfogx0bqEW8Bbnr5HkUf0mDHYaHF&#10;gfYt1Zfixygou/zzfsqz47lJqPrKqsMqTqxSr/MpW4PwNPn/8LN90ApieFw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i6ZsMAAADaAAAADwAAAAAAAAAAAAAAAACf&#10;AgAAZHJzL2Rvd25yZXYueG1sUEsFBgAAAAAEAAQA9wAAAI8DAAAAAA==&#10;">
                    <v:imagedata r:id="rId16" o:title=""/>
                    <v:path arrowok="t"/>
                  </v:shape>
                  <v:shape id="Picture 8" o:spid="_x0000_s1029" type="#_x0000_t75" style="position:absolute;top:18089;width:29022;height:20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yfy+AAAA2gAAAA8AAABkcnMvZG93bnJldi54bWxET8uKwjAU3Q/4D+EKsxtTXYitRvExwoCI&#10;aPsBl+baFpubkmS0/r1ZCC4P571Y9aYVd3K+saxgPEpAEJdWN1wpKPL9zwyED8gaW8uk4EkeVsvB&#10;1wIzbR98pvslVCKGsM9QQR1Cl0npy5oM+pHtiCN3tc5giNBVUjt8xHDTykmSTKXBhmNDjR1taypv&#10;l3+jwCVFmp42u0Me+mP6NMWODr+5Ut/Dfj0HEagPH/Hb/acVxK3xSrwBcv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Boyfy+AAAA2gAAAA8AAAAAAAAAAAAAAAAAnwIAAGRy&#10;cy9kb3ducmV2LnhtbFBLBQYAAAAABAAEAPcAAACKAwAAAAA=&#10;">
                    <v:imagedata r:id="rId17" o:title=""/>
                    <v:path arrowok="t"/>
                  </v:shape>
                </v:group>
                <v:shape id="Picture 10" o:spid="_x0000_s1030" type="#_x0000_t75" style="position:absolute;top:38365;width:30214;height:2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2WSzGAAAA2wAAAA8AAABkcnMvZG93bnJldi54bWxEj0FrwkAQhe9C/8Myhd50UwvFRlcplVTp&#10;QdB60Ns0O01Ss7Mhu9Xor3cOgrcZ3pv3vpnMOlerI7Wh8mzgeZCAIs69rbgwsP3O+iNQISJbrD2T&#10;gTMFmE0fehNMrT/xmo6bWCgJ4ZCigTLGJtU65CU5DAPfEIv261uHUda20LbFk4S7Wg+T5FU7rFga&#10;Smzoo6T8sPl3Bih/6+b7n7NbXf6+XrJs4T8vh50xT4/d+xhUpC7ezbfrpRV8oZdfZAA9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ZZLMYAAADbAAAADwAAAAAAAAAAAAAA&#10;AACfAgAAZHJzL2Rvd25yZXYueG1sUEsFBgAAAAAEAAQA9wAAAJI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p w:rsidR="000B0A9E" w:rsidRDefault="000B0A9E">
      <w:r>
        <w:br w:type="page"/>
      </w:r>
    </w:p>
    <w:p w:rsidR="000B0A9E" w:rsidRDefault="000B0A9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CE93FA" wp14:editId="590FC346">
                <wp:simplePos x="0" y="0"/>
                <wp:positionH relativeFrom="column">
                  <wp:posOffset>661035</wp:posOffset>
                </wp:positionH>
                <wp:positionV relativeFrom="paragraph">
                  <wp:posOffset>29210</wp:posOffset>
                </wp:positionV>
                <wp:extent cx="4472305" cy="8843010"/>
                <wp:effectExtent l="0" t="0" r="4445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2305" cy="8843010"/>
                          <a:chOff x="-34609" y="364858"/>
                          <a:chExt cx="3066044" cy="681119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17643"/>
                            <a:ext cx="3031435" cy="3120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4609" y="364858"/>
                            <a:ext cx="3001617" cy="201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39" y="5138530"/>
                            <a:ext cx="3021496" cy="2037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2.05pt;margin-top:2.3pt;width:352.15pt;height:696.3pt;z-index:251667456;mso-width-relative:margin;mso-height-relative:margin" coordorigin="-346,3648" coordsize="30660,68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">
                <v:shape id="Picture 13" o:spid="_x0000_s1027" type="#_x0000_t75" style="position:absolute;top:20176;width:30314;height:3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icjBAAAA2wAAAA8AAABkcnMvZG93bnJldi54bWxET82KwjAQvi/4DmEEb2vqCiLVKOoieNDt&#10;Wn2AoRnbYjOpTaz17TeCsLf5+H5nvuxMJVpqXGlZwWgYgSDOrC45V3A+bT+nIJxH1lhZJgVPcrBc&#10;9D7mGGv74CO1qc9FCGEXo4LC+zqW0mUFGXRDWxMH7mIbgz7AJpe6wUcIN5X8iqKJNFhyaCiwpk1B&#10;2TW9GwVtOjqsu5/f23e+f54TnibV0SZKDfrdagbCU+f/xW/3Tof5Y3j9Eg6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OicjBAAAA2wAAAA8AAAAAAAAAAAAAAAAAnwIA&#10;AGRycy9kb3ducmV2LnhtbFBLBQYAAAAABAAEAPcAAACNAwAAAAA=&#10;">
                  <v:imagedata r:id="rId22" o:title=""/>
                  <v:path arrowok="t"/>
                </v:shape>
                <v:shape id="Picture 12" o:spid="_x0000_s1028" type="#_x0000_t75" style="position:absolute;left:-346;top:3648;width:30016;height:2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XwLDAAAA2wAAAA8AAABkcnMvZG93bnJldi54bWxET9tqAjEQfS/0H8IU+qbZKohdjVIVRWuh&#10;9fIBw2bcLG4myyZ1V7++EYS+zeFcZzxtbSkuVPvCsYK3bgKCOHO64FzB8bDsDEH4gKyxdEwKruRh&#10;Onl+GmOqXcM7uuxDLmII+xQVmBCqVEqfGbLou64ijtzJ1RZDhHUudY1NDLel7CXJQFosODYYrGhu&#10;KDvvf62C7ex79jlfhOHt62e12fabnX73RqnXl/ZjBCJQG/7FD/dax/k9uP8SD5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9fAsMAAADbAAAADwAAAAAAAAAAAAAAAACf&#10;AgAAZHJzL2Rvd25yZXYueG1sUEsFBgAAAAAEAAQA9wAAAI8DAAAAAA==&#10;">
                  <v:imagedata r:id="rId23" o:title=""/>
                  <v:path arrowok="t"/>
                </v:shape>
                <v:shape id="Picture 14" o:spid="_x0000_s1029" type="#_x0000_t75" style="position:absolute;left:99;top:51385;width:30215;height:2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B2rAAAAA2wAAAA8AAABkcnMvZG93bnJldi54bWxET91qwjAUvhf2DuEIu9PUTIZUo+hAkN3Z&#10;+QDH5thUm5PSZNru6RdhsLvz8f2e1aZ3jbhTF2rPGmbTDARx6U3NlYbT136yABEissHGM2kYKMBm&#10;/TJaYW78g490L2IlUgiHHDXYGNtcylBachimviVO3MV3DmOCXSVNh48U7hqpsuxdOqw5NVhs6cNS&#10;eSu+nYbrtjjvVXxTw6FQw0/9uVNzu9P6ddxvlyAi9fFf/Oc+mDR/Ds9f0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wHasAAAADbAAAADwAAAAAAAAAAAAAAAACfAgAA&#10;ZHJzL2Rvd25yZXYueG1sUEsFBgAAAAAEAAQA9wAAAIwDAAAAAA=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</w:p>
    <w:p w:rsidR="000B0A9E" w:rsidRDefault="000B0A9E">
      <w:r>
        <w:br w:type="page"/>
      </w:r>
    </w:p>
    <w:p w:rsidR="000B0A9E" w:rsidRDefault="000B0A9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43FFA2" wp14:editId="14B2DF1E">
                <wp:simplePos x="0" y="0"/>
                <wp:positionH relativeFrom="column">
                  <wp:posOffset>685800</wp:posOffset>
                </wp:positionH>
                <wp:positionV relativeFrom="paragraph">
                  <wp:posOffset>-624205</wp:posOffset>
                </wp:positionV>
                <wp:extent cx="4572000" cy="9954260"/>
                <wp:effectExtent l="0" t="0" r="0" b="889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9954260"/>
                          <a:chOff x="0" y="0"/>
                          <a:chExt cx="3061252" cy="7732643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7" y="0"/>
                            <a:ext cx="3031435" cy="240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5270"/>
                            <a:ext cx="3061252" cy="3319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04"/>
                          <a:stretch/>
                        </pic:blipFill>
                        <pic:spPr bwMode="auto">
                          <a:xfrm>
                            <a:off x="29817" y="5724939"/>
                            <a:ext cx="3001617" cy="2007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4pt;margin-top:-49.15pt;width:5in;height:783.8pt;z-index:251670528;mso-width-relative:margin;mso-height-relative:margin" coordsize="30612,77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">
                <v:shape id="Picture 16" o:spid="_x0000_s1027" type="#_x0000_t75" style="position:absolute;left:298;width:30314;height:2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CSLBAAAA2wAAAA8AAABkcnMvZG93bnJldi54bWxET01rwkAQvQv9D8sUvJlNqw0SXcUWAj0p&#10;jYIeh+w0Cc3Ohuwmxn/fFQRv83ifs96OphEDda62rOAtikEQF1bXXCo4HbPZEoTzyBoby6TgRg62&#10;m5fJGlNtr/xDQ+5LEULYpaig8r5NpXRFRQZdZFviwP3azqAPsCul7vAawk0j3+M4kQZrDg0VtvRV&#10;UfGX90bB7tZfFvPsszzUuB+xyfvzB/ZKTV/H3QqEp9E/xQ/3tw7zE7j/Eg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TCSLBAAAA2wAAAA8AAAAAAAAAAAAAAAAAnwIA&#10;AGRycy9kb3ducmV2LnhtbFBLBQYAAAAABAAEAPcAAACNAwAAAAA=&#10;">
                  <v:imagedata r:id="rId28" o:title=""/>
                  <v:path arrowok="t"/>
                </v:shape>
                <v:shape id="Picture 17" o:spid="_x0000_s1028" type="#_x0000_t75" style="position:absolute;top:24052;width:30612;height:33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fYLDAAAA2wAAAA8AAABkcnMvZG93bnJldi54bWxET01rAjEQvRf6H8IUeimabcFWV6O0glA8&#10;qS2F3obNmKzdTOImddd/b4RCb/N4nzNb9K4RJ2pj7VnB47AAQVx5XbNR8PmxGoxBxISssfFMCs4U&#10;YTG/vZlhqX3HWzrtkhE5hGOJCmxKoZQyVpYcxqEPxJnb+9ZhyrA1UrfY5XDXyKeieJYOa84NFgMt&#10;LVU/u1+n4MssLW8OcjXp18eHUWfCWzh+K3V/179OQSTq07/4z/2u8/wXuP6SD5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59gsMAAADbAAAADwAAAAAAAAAAAAAAAACf&#10;AgAAZHJzL2Rvd25yZXYueG1sUEsFBgAAAAAEAAQA9wAAAI8DAAAAAA==&#10;">
                  <v:imagedata r:id="rId29" o:title=""/>
                  <v:path arrowok="t"/>
                </v:shape>
                <v:shape id="Picture 18" o:spid="_x0000_s1029" type="#_x0000_t75" style="position:absolute;left:298;top:57249;width:30016;height:2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bmDDAAAA2wAAAA8AAABkcnMvZG93bnJldi54bWxEj0FrwkAQhe8F/8MyBW91YwWV1FVEKrRH&#10;Y6l4G7PTJDQ7G3a3Mf77zkHwNsN78943q83gWtVTiI1nA9NJBoq49LbhysDXcf+yBBUTssXWMxm4&#10;UYTNevS0wtz6Kx+oL1KlJIRjjgbqlLpc61jW5DBOfEcs2o8PDpOsodI24FXCXatfs2yuHTYsDTV2&#10;tKup/C3+nIHt5XZeXoLui1n/vvieBv5s9idjxs/D9g1UoiE9zPfrDyv4Aiu/yAB6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tuYMMAAADbAAAADwAAAAAAAAAAAAAAAACf&#10;AgAAZHJzL2Rvd25yZXYueG1sUEsFBgAAAAAEAAQA9wAAAI8DAAAAAA==&#10;">
                  <v:imagedata r:id="rId30" o:title="" cropbottom="31329f"/>
                  <v:path arrowok="t"/>
                </v:shape>
                <w10:wrap type="square"/>
              </v:group>
            </w:pict>
          </mc:Fallback>
        </mc:AlternateContent>
      </w:r>
    </w:p>
    <w:p w:rsidR="000B0A9E" w:rsidRDefault="000B0A9E">
      <w:r>
        <w:br w:type="page"/>
      </w:r>
    </w:p>
    <w:p w:rsidR="00121EE7" w:rsidRDefault="00121EE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-480060</wp:posOffset>
                </wp:positionV>
                <wp:extent cx="4431665" cy="9869170"/>
                <wp:effectExtent l="0" t="0" r="6985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665" cy="9869170"/>
                          <a:chOff x="0" y="0"/>
                          <a:chExt cx="4432272" cy="9869556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29817" y="0"/>
                            <a:ext cx="4402455" cy="9392285"/>
                            <a:chOff x="0" y="0"/>
                            <a:chExt cx="3001618" cy="7126356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2197"/>
                            <a:stretch/>
                          </pic:blipFill>
                          <pic:spPr bwMode="auto">
                            <a:xfrm>
                              <a:off x="0" y="0"/>
                              <a:ext cx="3001618" cy="18387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08922"/>
                              <a:ext cx="2961861" cy="239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74435"/>
                              <a:ext cx="3001618" cy="295192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352721"/>
                            <a:ext cx="4263887" cy="516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52.4pt;margin-top:-37.8pt;width:348.95pt;height:777.1pt;z-index:251674624" coordsize="44322,9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">
                <v:group id="Group 23" o:spid="_x0000_s1027" style="position:absolute;left:298;width:44024;height:93922" coordsize="30016,7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0" o:spid="_x0000_s1028" type="#_x0000_t75" style="position:absolute;width:30016;height:1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TRu/AAAA2wAAAA8AAABkcnMvZG93bnJldi54bWxET01rwkAQvQv+h2UEb7pRpEjqKlKwqb3F&#10;BnodstMkNDsbsqsm/945CB4f73t3GFyrbtSHxrOB1TIBRVx623BloPg5LbagQkS22HomAyMFOOyn&#10;kx2m1t85p9slVkpCOKRooI6xS7UOZU0Ow9J3xML9+d5hFNhX2vZ4l3DX6nWSvGmHDUtDjR191FT+&#10;X67OwPqYf2bj9+/mWuimOOdZV4zZ2Zj5bDi+g4o0xJf46f6y4pP18kV+gN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tE0bvwAAANsAAAAPAAAAAAAAAAAAAAAAAJ8CAABk&#10;cnMvZG93bnJldi54bWxQSwUGAAAAAAQABAD3AAAAiwMAAAAA&#10;">
                    <v:imagedata r:id="rId30" o:title="" croptop="34208f"/>
                    <v:path arrowok="t"/>
                  </v:shape>
                  <v:shape id="Picture 21" o:spid="_x0000_s1029" type="#_x0000_t75" style="position:absolute;top:18089;width:29618;height:2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/SzEAAAA2wAAAA8AAABkcnMvZG93bnJldi54bWxEj0FrwkAUhO8F/8PyhN7qJh6kRNcgolIo&#10;CLUePD6yzyQk+zbmbU3sr+8WCj0OM/MNs8pH16o79VJ7NpDOElDEhbc1lwbOn/uXV1ASkC22nsnA&#10;gwTy9eRphZn1A3/Q/RRKFSEsGRqoQugyraWoyKHMfEccvavvHYYo+1LbHocId62eJ8lCO6w5LlTY&#10;0baiojl9OQO2kUstzWF4nL+Lheyvx93t/WjM83TcLEEFGsN/+K/9Zg3MU/j9En+AX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U/SzEAAAA2wAAAA8AAAAAAAAAAAAAAAAA&#10;nwIAAGRycy9kb3ducmV2LnhtbFBLBQYAAAAABAAEAPcAAACQAwAAAAA=&#10;">
                    <v:imagedata r:id="rId34" o:title=""/>
                    <v:path arrowok="t"/>
                  </v:shape>
                  <v:shape id="Picture 22" o:spid="_x0000_s1030" type="#_x0000_t75" style="position:absolute;top:41744;width:30016;height:2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K27FAAAA2wAAAA8AAABkcnMvZG93bnJldi54bWxEj0FrwkAUhO8F/8PyhN6ajYEWiVlFLaU9&#10;9LKxFI+P7DMJZt/G7FZTf70rFHocZuYbpliNthNnGnzrWMEsSUEQV860XCv42r09zUH4gGywc0wK&#10;fsnDajl5KDA37sKazmWoRYSwz1FBE0KfS+mrhiz6xPXE0Tu4wWKIcqilGfAS4baTWZq+SIstx4UG&#10;e9o2VB3LH6tAV5vnbv26LfvTtX3//L7q/XymlXqcjusFiEBj+A//tT+MgiyD+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sStuxQAAANsAAAAPAAAAAAAAAAAAAAAA&#10;AJ8CAABkcnMvZG93bnJldi54bWxQSwUGAAAAAAQABAD3AAAAkQMAAAAA&#10;">
                    <v:imagedata r:id="rId35" o:title=""/>
                    <v:path arrowok="t"/>
                  </v:shape>
                </v:group>
                <v:shape id="Picture 24" o:spid="_x0000_s1031" type="#_x0000_t75" style="position:absolute;top:93527;width:42638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+p3BAAAA2wAAAA8AAABkcnMvZG93bnJldi54bWxEj92KwjAUhO8F3yEcYe80sUhZqlFEWVhE&#10;EP/uD82xLTYnpYnavv1GEPZymJlvmMWqs7V4UusrxxqmEwWCOHem4kLD5fwz/gbhA7LB2jFp6MnD&#10;ajkcLDAz7sVHep5CISKEfYYayhCaTEqfl2TRT1xDHL2bay2GKNtCmhZfEW5rmSiVSosVx4USG9qU&#10;lN9PD6shPahHP+1Vc63UTd6PW9wn6U7rr1G3noMI1IX/8Kf9azQkM3h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P+p3BAAAA2wAAAA8AAAAAAAAAAAAAAAAAnwIA&#10;AGRycy9kb3ducmV2LnhtbFBLBQYAAAAABAAEAPcAAACNAwAAAAA=&#10;">
                  <v:imagedata r:id="rId36" o:title=""/>
                  <v:path arrowok="t"/>
                </v:shape>
                <w10:wrap type="square"/>
              </v:group>
            </w:pict>
          </mc:Fallback>
        </mc:AlternateContent>
      </w:r>
    </w:p>
    <w:p w:rsidR="00121EE7" w:rsidRDefault="00121EE7">
      <w:r>
        <w:br w:type="page"/>
      </w:r>
    </w:p>
    <w:p w:rsidR="00D50629" w:rsidRDefault="00D5062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E27A0F" wp14:editId="48717CD2">
                <wp:simplePos x="0" y="0"/>
                <wp:positionH relativeFrom="column">
                  <wp:posOffset>789305</wp:posOffset>
                </wp:positionH>
                <wp:positionV relativeFrom="paragraph">
                  <wp:posOffset>-499110</wp:posOffset>
                </wp:positionV>
                <wp:extent cx="4530090" cy="9563735"/>
                <wp:effectExtent l="0" t="0" r="381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90" cy="9563735"/>
                          <a:chOff x="0" y="0"/>
                          <a:chExt cx="2971800" cy="687787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"/>
                          <a:stretch/>
                        </pic:blipFill>
                        <pic:spPr bwMode="auto">
                          <a:xfrm>
                            <a:off x="0" y="0"/>
                            <a:ext cx="2971800" cy="4144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4617"/>
                            <a:ext cx="2971800" cy="2733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2.15pt;margin-top:-39.3pt;width:356.7pt;height:753.05pt;z-index:251676672;mso-width-relative:margin;mso-height-relative:margin" coordsize="29718,68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">
                <v:shape id="Picture 26" o:spid="_x0000_s1027" type="#_x0000_t75" style="position:absolute;width:29718;height:4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r87FAAAA2wAAAA8AAABkcnMvZG93bnJldi54bWxEj0FrwkAUhO8F/8PyCl5EdxUaJXUVEZQe&#10;SqnRg8dH9jUJzb4N2TWJ/75bEDwOM/MNs94OthYdtb5yrGE+UyCIc2cqLjRczofpCoQPyAZrx6Th&#10;Th62m9HLGlPjej5Rl4VCRAj7FDWUITSplD4vyaKfuYY4ej+utRiibAtpWuwj3NZyoVQiLVYcF0ps&#10;aF9S/pvdrIbsumuS7+X17a6OX5NM9ZPu83zTevw67N5BBBrCM/xofxgNiwT+v8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a/OxQAAANsAAAAPAAAAAAAAAAAAAAAA&#10;AJ8CAABkcnMvZG93bnJldi54bWxQSwUGAAAAAAQABAD3AAAAkQMAAAAA&#10;">
                  <v:imagedata r:id="rId39" o:title="" croptop="777f"/>
                  <v:path arrowok="t"/>
                </v:shape>
                <v:shape id="Picture 27" o:spid="_x0000_s1028" type="#_x0000_t75" style="position:absolute;top:41446;width:29718;height:2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CevGAAAA2wAAAA8AAABkcnMvZG93bnJldi54bWxEj81uwjAQhO+VeAdrkXqpilMOUFIMolER&#10;PcCBn0OPq3iJU+J1ZBsIb18jIfU4mplvNNN5ZxtxIR9qxwreBhkI4tLpmisFh/3y9R1EiMgaG8ek&#10;4EYB5rPe0xRz7a68pcsuViJBOOSowMTY5lKG0pDFMHAtcfKOzluMSfpKao/XBLeNHGbZSFqsOS0Y&#10;bKkwVJ52Z6tgcjRf/rM4tJvfavVy/lkX29XmptRzv1t8gIjUxf/wo/2tFQzHcP+Sf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MJ68YAAADbAAAADwAAAAAAAAAAAAAA&#10;AACfAgAAZHJzL2Rvd25yZXYueG1sUEsFBgAAAAAEAAQA9wAAAJIDAAAAAA==&#10;">
                  <v:imagedata r:id="rId40" o:title=""/>
                  <v:path arrowok="t"/>
                </v:shape>
                <w10:wrap type="square"/>
              </v:group>
            </w:pict>
          </mc:Fallback>
        </mc:AlternateContent>
      </w:r>
    </w:p>
    <w:p w:rsidR="00D50629" w:rsidRDefault="00D50629">
      <w:r>
        <w:br w:type="page"/>
      </w:r>
    </w:p>
    <w:p w:rsidR="001D3BA6" w:rsidRDefault="00D5062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-416560</wp:posOffset>
                </wp:positionV>
                <wp:extent cx="4363720" cy="4991100"/>
                <wp:effectExtent l="0" t="0" r="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3720" cy="4991100"/>
                          <a:chOff x="0" y="0"/>
                          <a:chExt cx="3031435" cy="326003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35" cy="2206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56791"/>
                            <a:ext cx="2971800" cy="1103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7pt;margin-top:-32.8pt;width:343.6pt;height:393pt;z-index:251679744;mso-width-relative:margin;mso-height-relative:margin" coordsize="30314,32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">
                <v:shape id="Picture 30" o:spid="_x0000_s1027" type="#_x0000_t75" style="position:absolute;width:30314;height:2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XzRjDAAAA2wAAAA8AAABkcnMvZG93bnJldi54bWxET89rwjAUvgv7H8IbeNPUbcjoGkVkGx5k&#10;aDekx2fybMual9JE2+2vNwfB48f3O1sOthEX6nztWMFsmoAg1s7UXCr4+f6YvILwAdlg45gU/JGH&#10;5eJhlGFqXM97uuShFDGEfYoKqhDaVEqvK7Lop64ljtzJdRZDhF0pTYd9DLeNfEqSubRYc2yosKV1&#10;Rfo3P1sFa6MPh+J991IcZ9t5/7Wy9K8/lRo/Dqs3EIGGcBff3Buj4Dmuj1/iD5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fNGMMAAADbAAAADwAAAAAAAAAAAAAAAACf&#10;AgAAZHJzL2Rvd25yZXYueG1sUEsFBgAAAAAEAAQA9wAAAI8DAAAAAA==&#10;">
                  <v:imagedata r:id="rId43" o:title=""/>
                  <v:path arrowok="t"/>
                </v:shape>
                <v:shape id="Picture 31" o:spid="_x0000_s1028" type="#_x0000_t75" style="position:absolute;top:21567;width:29718;height:1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KDXFAAAA2wAAAA8AAABkcnMvZG93bnJldi54bWxEj09rwkAUxO8Fv8PyhN7qJhWkRFcRQayn&#10;Ev+g3h7ZZzaYfRuya0z76bsFocdhZn7DzBa9rUVHra8cK0hHCQjiwumKSwWH/frtA4QPyBprx6Tg&#10;mzws5oOXGWbaPTinbhdKESHsM1RgQmgyKX1hyKIfuYY4elfXWgxRtqXULT4i3NbyPUkm0mLFccFg&#10;QytDxW13twq+frqu2qSTa3GU5/ElP29ysz0p9Trsl1MQgfrwH362P7WCcQp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xyg1xQAAANsAAAAPAAAAAAAAAAAAAAAA&#10;AJ8CAABkcnMvZG93bnJldi54bWxQSwUGAAAAAAQABAD3AAAAkQMAAAAA&#10;">
                  <v:imagedata r:id="rId44" o:title=""/>
                  <v:path arrowok="t"/>
                </v:shape>
                <w10:wrap type="square"/>
              </v:group>
            </w:pict>
          </mc:Fallback>
        </mc:AlternateContent>
      </w:r>
    </w:p>
    <w:sectPr w:rsidR="001D3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9E"/>
    <w:rsid w:val="000B0A9E"/>
    <w:rsid w:val="00121EE7"/>
    <w:rsid w:val="001D3BA6"/>
    <w:rsid w:val="00B230B7"/>
    <w:rsid w:val="00D50629"/>
    <w:rsid w:val="00F6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6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0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6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0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C788EC1A</Template>
  <TotalTime>128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S. Brearley</dc:creator>
  <cp:lastModifiedBy>Mr S. Brearley</cp:lastModifiedBy>
  <cp:revision>2</cp:revision>
  <cp:lastPrinted>2015-12-09T12:47:00Z</cp:lastPrinted>
  <dcterms:created xsi:type="dcterms:W3CDTF">2015-12-09T10:34:00Z</dcterms:created>
  <dcterms:modified xsi:type="dcterms:W3CDTF">2015-12-09T12:49:00Z</dcterms:modified>
</cp:coreProperties>
</file>